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7F0B" w14:textId="5A2D7415" w:rsidR="002129EA" w:rsidRPr="00BD693D" w:rsidRDefault="002129EA" w:rsidP="002129EA">
      <w:pPr>
        <w:pStyle w:val="NoSpacing"/>
        <w:rPr>
          <w:rFonts w:ascii="Poppins" w:hAnsi="Poppins" w:cs="Poppins"/>
          <w:b/>
          <w:bCs/>
          <w:color w:val="1F497D" w:themeColor="text2"/>
          <w:sz w:val="36"/>
          <w:szCs w:val="40"/>
        </w:rPr>
      </w:pPr>
      <w:r w:rsidRPr="00082468">
        <w:rPr>
          <w:rFonts w:asciiTheme="minorHAnsi" w:hAnsiTheme="minorHAnsi" w:cstheme="minorHAnsi"/>
          <w:b/>
          <w:bCs/>
          <w:color w:val="365F91" w:themeColor="accent1" w:themeShade="BF"/>
          <w:sz w:val="44"/>
          <w:szCs w:val="48"/>
        </w:rPr>
        <w:t>Applicant and contractor declaration</w:t>
      </w:r>
      <w:r>
        <w:rPr>
          <w:rFonts w:ascii="Poppins" w:hAnsi="Poppins" w:cs="Poppins"/>
          <w:b/>
          <w:bCs/>
          <w:color w:val="365F91" w:themeColor="accent1" w:themeShade="BF"/>
          <w:sz w:val="36"/>
          <w:szCs w:val="40"/>
        </w:rPr>
        <w:t xml:space="preserve">           </w:t>
      </w:r>
      <w:r>
        <w:rPr>
          <w:rFonts w:ascii="Poppins" w:hAnsi="Poppins" w:cs="Poppins"/>
          <w:b/>
          <w:bCs/>
          <w:noProof/>
          <w:color w:val="1F497D" w:themeColor="text2"/>
          <w:sz w:val="36"/>
          <w:szCs w:val="40"/>
          <w:lang w:eastAsia="en-NZ"/>
        </w:rPr>
        <w:drawing>
          <wp:inline distT="0" distB="0" distL="0" distR="0" wp14:anchorId="1CCB3C46" wp14:editId="010273E0">
            <wp:extent cx="1675667" cy="584411"/>
            <wp:effectExtent l="0" t="0" r="127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198" cy="606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Poppins" w:hAnsi="Poppins" w:cs="Poppins"/>
          <w:b/>
          <w:bCs/>
          <w:color w:val="365F91" w:themeColor="accent1" w:themeShade="BF"/>
          <w:sz w:val="36"/>
          <w:szCs w:val="40"/>
        </w:rPr>
        <w:t xml:space="preserve">                                      </w:t>
      </w:r>
      <w:r w:rsidRPr="00375A9F">
        <w:rPr>
          <w:rFonts w:ascii="Poppins" w:hAnsi="Poppins" w:cs="Poppins"/>
          <w:b/>
          <w:bCs/>
          <w:color w:val="365F91" w:themeColor="accent1" w:themeShade="BF"/>
          <w:sz w:val="36"/>
          <w:szCs w:val="40"/>
        </w:rPr>
        <w:t xml:space="preserve">                                                                           </w:t>
      </w:r>
    </w:p>
    <w:p w14:paraId="33B05A99" w14:textId="77777777" w:rsidR="002129EA" w:rsidRDefault="002129EA" w:rsidP="00D56129">
      <w:pPr>
        <w:pStyle w:val="NoSpacing"/>
      </w:pPr>
    </w:p>
    <w:tbl>
      <w:tblPr>
        <w:tblW w:w="5000" w:type="pct"/>
        <w:tblBorders>
          <w:top w:val="single" w:sz="4" w:space="0" w:color="404040"/>
          <w:left w:val="single" w:sz="4" w:space="0" w:color="404040"/>
        </w:tblBorders>
        <w:tblLook w:val="00A0" w:firstRow="1" w:lastRow="0" w:firstColumn="1" w:lastColumn="0" w:noHBand="0" w:noVBand="0"/>
      </w:tblPr>
      <w:tblGrid>
        <w:gridCol w:w="8941"/>
        <w:gridCol w:w="1520"/>
      </w:tblGrid>
      <w:tr w:rsidR="001B1E77" w:rsidRPr="0035766F" w14:paraId="3DF1BC2F" w14:textId="77777777" w:rsidTr="0035766F">
        <w:tc>
          <w:tcPr>
            <w:tcW w:w="4289" w:type="pct"/>
            <w:tcBorders>
              <w:top w:val="single" w:sz="4" w:space="0" w:color="404040"/>
            </w:tcBorders>
          </w:tcPr>
          <w:p w14:paraId="6E6E7E39" w14:textId="77777777" w:rsidR="001B1E77" w:rsidRPr="0035766F" w:rsidRDefault="001B1E77" w:rsidP="001F7CE0">
            <w:pPr>
              <w:pStyle w:val="Heading2"/>
            </w:pPr>
            <w:r w:rsidRPr="0035766F">
              <w:t>about this form</w:t>
            </w:r>
          </w:p>
        </w:tc>
        <w:tc>
          <w:tcPr>
            <w:tcW w:w="711" w:type="pct"/>
            <w:vMerge w:val="restart"/>
            <w:tcBorders>
              <w:top w:val="single" w:sz="4" w:space="0" w:color="404040"/>
            </w:tcBorders>
          </w:tcPr>
          <w:p w14:paraId="1FED4E84" w14:textId="77777777" w:rsidR="001B1E77" w:rsidRPr="0035766F" w:rsidRDefault="001B1E77" w:rsidP="0035766F">
            <w:pPr>
              <w:spacing w:after="0" w:line="240" w:lineRule="auto"/>
            </w:pPr>
          </w:p>
          <w:p w14:paraId="6DE9D087" w14:textId="77777777" w:rsidR="001B1E77" w:rsidRPr="0035766F" w:rsidRDefault="001B1E77" w:rsidP="0035766F">
            <w:pPr>
              <w:spacing w:after="0" w:line="240" w:lineRule="auto"/>
            </w:pPr>
            <w:r w:rsidRPr="0035766F">
              <w:object w:dxaOrig="10860" w:dyaOrig="5730" w14:anchorId="03BAB5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25pt;height:34.5pt" o:ole="">
                  <v:imagedata r:id="rId11" o:title=""/>
                </v:shape>
                <o:OLEObject Type="Embed" ProgID="PBrush" ShapeID="_x0000_i1025" DrawAspect="Content" ObjectID="_1829984669" r:id="rId12"/>
              </w:object>
            </w:r>
          </w:p>
        </w:tc>
      </w:tr>
      <w:tr w:rsidR="001B1E77" w:rsidRPr="0035766F" w14:paraId="571AB413" w14:textId="77777777" w:rsidTr="0035766F">
        <w:tc>
          <w:tcPr>
            <w:tcW w:w="4289" w:type="pct"/>
          </w:tcPr>
          <w:p w14:paraId="7DCD3BB3" w14:textId="57D3B3FB" w:rsidR="001C6059" w:rsidRDefault="001B1E77" w:rsidP="00D51545">
            <w:pPr>
              <w:pStyle w:val="Formtext1"/>
            </w:pPr>
            <w:r w:rsidRPr="0035766F">
              <w:rPr>
                <w:b/>
              </w:rPr>
              <w:t xml:space="preserve">Who should use this form? </w:t>
            </w:r>
            <w:r w:rsidR="001C6059" w:rsidRPr="001C6059">
              <w:t xml:space="preserve">If </w:t>
            </w:r>
            <w:r w:rsidR="002E0D76">
              <w:t xml:space="preserve">you have not already completed </w:t>
            </w:r>
            <w:r w:rsidR="001C6059" w:rsidRPr="001C6059">
              <w:t xml:space="preserve">an electronic declaration as part of </w:t>
            </w:r>
            <w:r w:rsidR="002E0D76">
              <w:t>your</w:t>
            </w:r>
            <w:r w:rsidR="001C6059" w:rsidRPr="001C6059">
              <w:t xml:space="preserve"> initial application process</w:t>
            </w:r>
            <w:r w:rsidR="001C6059">
              <w:t xml:space="preserve"> for </w:t>
            </w:r>
            <w:r w:rsidR="006A10E9">
              <w:t>a Te Whatu Ora Te Toka Tumai</w:t>
            </w:r>
            <w:r w:rsidR="00BA7F9D">
              <w:t xml:space="preserve"> </w:t>
            </w:r>
            <w:r w:rsidR="001C6059">
              <w:t>role</w:t>
            </w:r>
            <w:r w:rsidR="001C6059" w:rsidRPr="001C6059">
              <w:t xml:space="preserve">, </w:t>
            </w:r>
            <w:r w:rsidR="002E0D76">
              <w:t>you should complete this form, whether you are a:</w:t>
            </w:r>
          </w:p>
          <w:p w14:paraId="4578400F" w14:textId="6FAC8237" w:rsidR="001C6059" w:rsidRDefault="001C6059" w:rsidP="001C6059">
            <w:pPr>
              <w:pStyle w:val="Formtext1"/>
              <w:numPr>
                <w:ilvl w:val="0"/>
                <w:numId w:val="13"/>
              </w:numPr>
            </w:pPr>
            <w:r>
              <w:t>External candidate</w:t>
            </w:r>
          </w:p>
          <w:p w14:paraId="313E4702" w14:textId="480C769C" w:rsidR="001C6059" w:rsidRDefault="001C6059" w:rsidP="001C6059">
            <w:pPr>
              <w:pStyle w:val="Formtext1"/>
              <w:numPr>
                <w:ilvl w:val="0"/>
                <w:numId w:val="13"/>
              </w:numPr>
            </w:pPr>
            <w:r>
              <w:t>Internal candidate</w:t>
            </w:r>
          </w:p>
          <w:p w14:paraId="3D36DD1C" w14:textId="391AAB55" w:rsidR="001B1E77" w:rsidRPr="0035766F" w:rsidRDefault="001C6059" w:rsidP="00D51545">
            <w:pPr>
              <w:pStyle w:val="Formtext1"/>
              <w:numPr>
                <w:ilvl w:val="0"/>
                <w:numId w:val="13"/>
              </w:numPr>
            </w:pPr>
            <w:r>
              <w:t>Independent contractor</w:t>
            </w:r>
            <w:r w:rsidR="002E0D76">
              <w:t xml:space="preserve"> or</w:t>
            </w:r>
            <w:r>
              <w:t xml:space="preserve"> locum</w:t>
            </w:r>
          </w:p>
          <w:p w14:paraId="7CCD5CA6" w14:textId="77777777" w:rsidR="001B1E77" w:rsidRPr="0035766F" w:rsidRDefault="001B1E77" w:rsidP="00D51545">
            <w:pPr>
              <w:pStyle w:val="Formtext1"/>
            </w:pPr>
            <w:r w:rsidRPr="0035766F">
              <w:rPr>
                <w:b/>
              </w:rPr>
              <w:t xml:space="preserve">What is this form for? </w:t>
            </w:r>
            <w:r w:rsidRPr="0035766F">
              <w:t>This form will provide personal information for the panel at your interview.</w:t>
            </w:r>
          </w:p>
        </w:tc>
        <w:tc>
          <w:tcPr>
            <w:tcW w:w="711" w:type="pct"/>
            <w:vMerge/>
          </w:tcPr>
          <w:p w14:paraId="6D685891" w14:textId="77777777" w:rsidR="001B1E77" w:rsidRPr="0035766F" w:rsidRDefault="001B1E77" w:rsidP="00910782">
            <w:pPr>
              <w:pStyle w:val="Formtext1"/>
            </w:pPr>
          </w:p>
        </w:tc>
      </w:tr>
    </w:tbl>
    <w:p w14:paraId="367B316B" w14:textId="77777777" w:rsidR="001B1E77" w:rsidRPr="00FD2D34" w:rsidRDefault="001B1E77" w:rsidP="0099394E">
      <w:pPr>
        <w:pStyle w:val="NoSpacing"/>
        <w:rPr>
          <w:sz w:val="16"/>
        </w:rPr>
      </w:pPr>
    </w:p>
    <w:tbl>
      <w:tblPr>
        <w:tblW w:w="10490" w:type="dxa"/>
        <w:tblInd w:w="5" w:type="dxa"/>
        <w:tblLook w:val="00A0" w:firstRow="1" w:lastRow="0" w:firstColumn="1" w:lastColumn="0" w:noHBand="0" w:noVBand="0"/>
      </w:tblPr>
      <w:tblGrid>
        <w:gridCol w:w="2400"/>
        <w:gridCol w:w="8090"/>
      </w:tblGrid>
      <w:tr w:rsidR="001B1E77" w:rsidRPr="0035766F" w14:paraId="03F0EF22" w14:textId="77777777" w:rsidTr="0035766F">
        <w:tc>
          <w:tcPr>
            <w:tcW w:w="10490" w:type="dxa"/>
            <w:gridSpan w:val="2"/>
            <w:tcBorders>
              <w:top w:val="single" w:sz="4" w:space="0" w:color="404040"/>
              <w:left w:val="single" w:sz="4" w:space="0" w:color="404040"/>
            </w:tcBorders>
          </w:tcPr>
          <w:p w14:paraId="2F239AA8" w14:textId="77777777" w:rsidR="001B1E77" w:rsidRPr="0035766F" w:rsidRDefault="001B1E77" w:rsidP="002B7DB4">
            <w:pPr>
              <w:pStyle w:val="Heading2"/>
            </w:pPr>
            <w:r w:rsidRPr="0035766F">
              <w:t>ABOUT YOU</w:t>
            </w:r>
          </w:p>
        </w:tc>
      </w:tr>
      <w:tr w:rsidR="001B1E77" w:rsidRPr="0035766F" w14:paraId="135C9599" w14:textId="77777777" w:rsidTr="0035766F">
        <w:trPr>
          <w:trHeight w:val="340"/>
        </w:trPr>
        <w:tc>
          <w:tcPr>
            <w:tcW w:w="2400" w:type="dxa"/>
            <w:tcBorders>
              <w:left w:val="single" w:sz="4" w:space="0" w:color="404040"/>
            </w:tcBorders>
            <w:vAlign w:val="bottom"/>
          </w:tcPr>
          <w:p w14:paraId="4D12A57F" w14:textId="77777777" w:rsidR="001B1E77" w:rsidRPr="0035766F" w:rsidRDefault="001B1E77" w:rsidP="002B7DB4">
            <w:pPr>
              <w:pStyle w:val="Formtext2"/>
            </w:pPr>
            <w:r w:rsidRPr="0035766F">
              <w:t>Full name</w:t>
            </w:r>
          </w:p>
        </w:tc>
        <w:tc>
          <w:tcPr>
            <w:tcW w:w="8090" w:type="dxa"/>
            <w:vAlign w:val="bottom"/>
          </w:tcPr>
          <w:p w14:paraId="5F63D12D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57E1F1F1" w14:textId="77777777" w:rsidTr="0035766F">
        <w:trPr>
          <w:trHeight w:val="340"/>
        </w:trPr>
        <w:tc>
          <w:tcPr>
            <w:tcW w:w="2400" w:type="dxa"/>
            <w:tcBorders>
              <w:left w:val="single" w:sz="4" w:space="0" w:color="404040"/>
            </w:tcBorders>
            <w:vAlign w:val="bottom"/>
          </w:tcPr>
          <w:p w14:paraId="61E3D7C9" w14:textId="77777777" w:rsidR="001B1E77" w:rsidRPr="0035766F" w:rsidRDefault="001B1E77" w:rsidP="002B7DB4">
            <w:pPr>
              <w:pStyle w:val="Formtext2"/>
            </w:pPr>
            <w:r w:rsidRPr="0035766F">
              <w:t>Position applying for</w:t>
            </w:r>
          </w:p>
        </w:tc>
        <w:tc>
          <w:tcPr>
            <w:tcW w:w="8090" w:type="dxa"/>
            <w:tcBorders>
              <w:top w:val="dashed" w:sz="4" w:space="0" w:color="404040"/>
              <w:bottom w:val="dashed" w:sz="4" w:space="0" w:color="404040"/>
            </w:tcBorders>
            <w:vAlign w:val="bottom"/>
          </w:tcPr>
          <w:p w14:paraId="7CDA259D" w14:textId="77777777" w:rsidR="001B1E77" w:rsidRPr="0035766F" w:rsidRDefault="001B1E77" w:rsidP="002B7DB4">
            <w:pPr>
              <w:pStyle w:val="Formtext1"/>
            </w:pPr>
          </w:p>
        </w:tc>
      </w:tr>
      <w:tr w:rsidR="001B1E77" w:rsidRPr="0035766F" w14:paraId="6709D5A6" w14:textId="77777777" w:rsidTr="0035766F">
        <w:trPr>
          <w:trHeight w:val="340"/>
        </w:trPr>
        <w:tc>
          <w:tcPr>
            <w:tcW w:w="2400" w:type="dxa"/>
            <w:tcBorders>
              <w:left w:val="single" w:sz="4" w:space="0" w:color="404040"/>
            </w:tcBorders>
            <w:vAlign w:val="bottom"/>
          </w:tcPr>
          <w:p w14:paraId="120B98C6" w14:textId="77777777" w:rsidR="001B1E77" w:rsidRPr="0035766F" w:rsidRDefault="001B1E77" w:rsidP="002B7DB4">
            <w:pPr>
              <w:pStyle w:val="Formtext2"/>
            </w:pPr>
            <w:r w:rsidRPr="0035766F">
              <w:t>Job reference number</w:t>
            </w:r>
          </w:p>
        </w:tc>
        <w:tc>
          <w:tcPr>
            <w:tcW w:w="8090" w:type="dxa"/>
            <w:tcBorders>
              <w:top w:val="dashed" w:sz="4" w:space="0" w:color="404040"/>
              <w:bottom w:val="dashed" w:sz="4" w:space="0" w:color="404040"/>
            </w:tcBorders>
            <w:vAlign w:val="bottom"/>
          </w:tcPr>
          <w:p w14:paraId="61F09ED2" w14:textId="77777777" w:rsidR="001B1E77" w:rsidRPr="0035766F" w:rsidRDefault="001B1E77" w:rsidP="002B7DB4">
            <w:pPr>
              <w:pStyle w:val="Formtext1"/>
            </w:pPr>
          </w:p>
        </w:tc>
      </w:tr>
    </w:tbl>
    <w:p w14:paraId="7F5628B4" w14:textId="77777777" w:rsidR="001B1E77" w:rsidRDefault="001B1E77" w:rsidP="00D00BB7">
      <w:pPr>
        <w:pStyle w:val="NoSpacing"/>
      </w:pPr>
    </w:p>
    <w:tbl>
      <w:tblPr>
        <w:tblW w:w="10598" w:type="dxa"/>
        <w:tblLayout w:type="fixed"/>
        <w:tblLook w:val="00A0" w:firstRow="1" w:lastRow="0" w:firstColumn="1" w:lastColumn="0" w:noHBand="0" w:noVBand="0"/>
      </w:tblPr>
      <w:tblGrid>
        <w:gridCol w:w="250"/>
        <w:gridCol w:w="425"/>
        <w:gridCol w:w="9923"/>
      </w:tblGrid>
      <w:tr w:rsidR="001B1E77" w:rsidRPr="0035766F" w14:paraId="47AB0A95" w14:textId="77777777" w:rsidTr="0035766F">
        <w:trPr>
          <w:trHeight w:val="74"/>
        </w:trPr>
        <w:tc>
          <w:tcPr>
            <w:tcW w:w="10598" w:type="dxa"/>
            <w:gridSpan w:val="3"/>
            <w:tcBorders>
              <w:top w:val="single" w:sz="4" w:space="0" w:color="404040"/>
              <w:left w:val="single" w:sz="4" w:space="0" w:color="404040"/>
            </w:tcBorders>
            <w:vAlign w:val="bottom"/>
          </w:tcPr>
          <w:p w14:paraId="276474B5" w14:textId="77777777" w:rsidR="001B1E77" w:rsidRPr="0035766F" w:rsidRDefault="001B1E77" w:rsidP="002B7DB4">
            <w:pPr>
              <w:pStyle w:val="Heading2"/>
            </w:pPr>
            <w:r w:rsidRPr="0035766F">
              <w:rPr>
                <w:caps w:val="0"/>
              </w:rPr>
              <w:t>1.</w:t>
            </w:r>
            <w:r w:rsidRPr="0035766F">
              <w:t xml:space="preserve"> your legal work status</w:t>
            </w:r>
          </w:p>
          <w:p w14:paraId="53DE0C35" w14:textId="77777777" w:rsidR="001B1E77" w:rsidRPr="0035766F" w:rsidRDefault="001B1E77" w:rsidP="002B7DB4">
            <w:pPr>
              <w:pStyle w:val="Formtext2"/>
            </w:pPr>
            <w:r w:rsidRPr="0035766F">
              <w:t xml:space="preserve">Please tell us if you are legally entitled to work in </w:t>
            </w:r>
            <w:smartTag w:uri="urn:schemas-microsoft-com:office:smarttags" w:element="place">
              <w:smartTag w:uri="urn:schemas-microsoft-com:office:smarttags" w:element="country-region">
                <w:r w:rsidRPr="0035766F">
                  <w:t>New Zealand</w:t>
                </w:r>
              </w:smartTag>
            </w:smartTag>
            <w:r w:rsidRPr="0035766F">
              <w:t>:</w:t>
            </w:r>
          </w:p>
          <w:p w14:paraId="08873FE6" w14:textId="77777777" w:rsidR="001B1E77" w:rsidRPr="0035766F" w:rsidRDefault="001B1E77" w:rsidP="002B7DB4">
            <w:pPr>
              <w:pStyle w:val="NoSpacing"/>
              <w:rPr>
                <w:sz w:val="12"/>
              </w:rPr>
            </w:pPr>
          </w:p>
        </w:tc>
      </w:tr>
      <w:tr w:rsidR="001B1E77" w:rsidRPr="0035766F" w14:paraId="49B94841" w14:textId="77777777" w:rsidTr="0035766F">
        <w:trPr>
          <w:trHeight w:val="340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07C1E088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230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14:paraId="385C586E" w14:textId="77777777" w:rsidR="001B1E77" w:rsidRPr="0035766F" w:rsidRDefault="001B1E77" w:rsidP="002B7DB4">
            <w:pPr>
              <w:pStyle w:val="Formtext1"/>
            </w:pPr>
            <w:r w:rsidRPr="0035766F">
              <w:t xml:space="preserve">Yes, I am a </w:t>
            </w:r>
            <w:smartTag w:uri="urn:schemas-microsoft-com:office:smarttags" w:element="place">
              <w:smartTag w:uri="urn:schemas-microsoft-com:office:smarttags" w:element="country-region">
                <w:r w:rsidRPr="0035766F">
                  <w:t>New Zealand</w:t>
                </w:r>
              </w:smartTag>
            </w:smartTag>
            <w:r w:rsidRPr="0035766F">
              <w:t xml:space="preserve"> citizen</w:t>
            </w:r>
          </w:p>
        </w:tc>
      </w:tr>
      <w:tr w:rsidR="001B1E77" w:rsidRPr="0035766F" w14:paraId="4C8C0CC1" w14:textId="77777777" w:rsidTr="0035766F">
        <w:trPr>
          <w:trHeight w:val="340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6415CCB6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5FEC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14:paraId="537BB999" w14:textId="77777777" w:rsidR="001B1E77" w:rsidRPr="0035766F" w:rsidRDefault="001B1E77" w:rsidP="002B7DB4">
            <w:pPr>
              <w:pStyle w:val="Formtext1"/>
            </w:pPr>
            <w:r w:rsidRPr="0035766F">
              <w:t xml:space="preserve">Yes, I hold </w:t>
            </w:r>
            <w:smartTag w:uri="urn:schemas-microsoft-com:office:smarttags" w:element="place">
              <w:smartTag w:uri="urn:schemas-microsoft-com:office:smarttags" w:element="country-region">
                <w:r w:rsidRPr="0035766F">
                  <w:t>New Zealand</w:t>
                </w:r>
              </w:smartTag>
            </w:smartTag>
            <w:r w:rsidRPr="0035766F">
              <w:t xml:space="preserve"> residency</w:t>
            </w:r>
          </w:p>
        </w:tc>
      </w:tr>
      <w:tr w:rsidR="001B1E77" w:rsidRPr="0035766F" w14:paraId="79A43D4F" w14:textId="77777777" w:rsidTr="0035766F">
        <w:trPr>
          <w:trHeight w:val="340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33D230B7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A5D6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14:paraId="1E1DD5EA" w14:textId="77777777" w:rsidR="001B1E77" w:rsidRPr="0035766F" w:rsidRDefault="001B1E77" w:rsidP="002B7DB4">
            <w:pPr>
              <w:pStyle w:val="Formtext1"/>
            </w:pPr>
            <w:r w:rsidRPr="0035766F">
              <w:t>Yes, I hold an Australian passport</w:t>
            </w:r>
          </w:p>
        </w:tc>
      </w:tr>
      <w:tr w:rsidR="001B1E77" w:rsidRPr="0035766F" w14:paraId="43B75446" w14:textId="77777777" w:rsidTr="0035766F">
        <w:trPr>
          <w:trHeight w:val="340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2CD0EE98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1076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14:paraId="41AA7781" w14:textId="77777777" w:rsidR="001B1E77" w:rsidRPr="0035766F" w:rsidRDefault="001B1E77" w:rsidP="002B7DB4">
            <w:pPr>
              <w:pStyle w:val="Formtext1"/>
            </w:pPr>
            <w:r w:rsidRPr="0035766F">
              <w:t>Yes, I have a work visa</w:t>
            </w:r>
          </w:p>
        </w:tc>
      </w:tr>
      <w:tr w:rsidR="001B1E77" w:rsidRPr="0035766F" w14:paraId="3D6B4AFD" w14:textId="77777777" w:rsidTr="0035766F">
        <w:trPr>
          <w:trHeight w:val="340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6B28D50C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227A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14:paraId="53715233" w14:textId="77777777" w:rsidR="001B1E77" w:rsidRPr="0035766F" w:rsidRDefault="001B1E77" w:rsidP="002B7DB4">
            <w:pPr>
              <w:pStyle w:val="Formtext1"/>
            </w:pPr>
            <w:proofErr w:type="gramStart"/>
            <w:r w:rsidRPr="0035766F">
              <w:t>Yes</w:t>
            </w:r>
            <w:proofErr w:type="gramEnd"/>
            <w:r w:rsidRPr="0035766F">
              <w:t xml:space="preserve"> I have a temporary working holiday visa to undertake casual or fixed term employment</w:t>
            </w:r>
          </w:p>
        </w:tc>
      </w:tr>
      <w:tr w:rsidR="001B1E77" w:rsidRPr="0035766F" w14:paraId="61C5A75A" w14:textId="77777777" w:rsidTr="0035766F">
        <w:trPr>
          <w:trHeight w:val="340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5828AB4B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3EDA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14:paraId="5AB80C88" w14:textId="77777777" w:rsidR="001B1E77" w:rsidRPr="0035766F" w:rsidRDefault="001B1E77" w:rsidP="002B7DB4">
            <w:pPr>
              <w:pStyle w:val="Formtext1"/>
            </w:pPr>
            <w:r w:rsidRPr="0035766F">
              <w:t>Yes, I have a student visa with a variation of conditions allowing me to work</w:t>
            </w:r>
          </w:p>
        </w:tc>
      </w:tr>
      <w:tr w:rsidR="001B1E77" w:rsidRPr="0035766F" w14:paraId="72F40276" w14:textId="77777777" w:rsidTr="0035766F">
        <w:trPr>
          <w:trHeight w:val="340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76B221C0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BED5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14:paraId="7F36C36C" w14:textId="77777777" w:rsidR="001B1E77" w:rsidRPr="0035766F" w:rsidRDefault="001B1E77" w:rsidP="002B7DB4">
            <w:pPr>
              <w:pStyle w:val="Formtext1"/>
            </w:pPr>
            <w:r w:rsidRPr="0035766F">
              <w:t>Yes, I have a post-study work visa (Job Search Work Visa)</w:t>
            </w:r>
          </w:p>
        </w:tc>
      </w:tr>
      <w:tr w:rsidR="001B1E77" w:rsidRPr="0035766F" w14:paraId="43B713E0" w14:textId="77777777" w:rsidTr="0035766F">
        <w:trPr>
          <w:trHeight w:val="340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160F6F5E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1E6C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9923" w:type="dxa"/>
            <w:tcBorders>
              <w:left w:val="single" w:sz="4" w:space="0" w:color="auto"/>
            </w:tcBorders>
          </w:tcPr>
          <w:p w14:paraId="760BF4B1" w14:textId="77777777" w:rsidR="001B1E77" w:rsidRPr="0035766F" w:rsidRDefault="001B1E77" w:rsidP="002B7DB4">
            <w:pPr>
              <w:pStyle w:val="Formtext1"/>
            </w:pPr>
            <w:r w:rsidRPr="0035766F">
              <w:t>No, I do not have any of the above</w:t>
            </w:r>
          </w:p>
        </w:tc>
      </w:tr>
    </w:tbl>
    <w:p w14:paraId="61824FAA" w14:textId="77777777" w:rsidR="001B1E77" w:rsidRPr="00FD2D34" w:rsidRDefault="001B1E77" w:rsidP="00D00BB7">
      <w:pPr>
        <w:pStyle w:val="NoSpacing"/>
        <w:rPr>
          <w:sz w:val="14"/>
        </w:rPr>
      </w:pPr>
    </w:p>
    <w:tbl>
      <w:tblPr>
        <w:tblW w:w="10490" w:type="dxa"/>
        <w:tblLayout w:type="fixed"/>
        <w:tblLook w:val="00A0" w:firstRow="1" w:lastRow="0" w:firstColumn="1" w:lastColumn="0" w:noHBand="0" w:noVBand="0"/>
      </w:tblPr>
      <w:tblGrid>
        <w:gridCol w:w="250"/>
        <w:gridCol w:w="425"/>
        <w:gridCol w:w="851"/>
        <w:gridCol w:w="425"/>
        <w:gridCol w:w="851"/>
        <w:gridCol w:w="425"/>
        <w:gridCol w:w="7263"/>
      </w:tblGrid>
      <w:tr w:rsidR="001B1E77" w:rsidRPr="0035766F" w14:paraId="53D0F40E" w14:textId="77777777" w:rsidTr="0035766F">
        <w:trPr>
          <w:trHeight w:val="74"/>
        </w:trPr>
        <w:tc>
          <w:tcPr>
            <w:tcW w:w="10490" w:type="dxa"/>
            <w:gridSpan w:val="7"/>
            <w:tcBorders>
              <w:top w:val="single" w:sz="4" w:space="0" w:color="404040"/>
              <w:left w:val="single" w:sz="4" w:space="0" w:color="404040"/>
            </w:tcBorders>
            <w:vAlign w:val="bottom"/>
          </w:tcPr>
          <w:p w14:paraId="5F371E0C" w14:textId="77777777" w:rsidR="001B1E77" w:rsidRPr="0035766F" w:rsidRDefault="001B1E77" w:rsidP="002B7DB4">
            <w:pPr>
              <w:pStyle w:val="Heading2"/>
            </w:pPr>
            <w:r w:rsidRPr="0035766F">
              <w:rPr>
                <w:caps w:val="0"/>
              </w:rPr>
              <w:t>2.</w:t>
            </w:r>
            <w:r w:rsidRPr="0035766F">
              <w:t xml:space="preserve"> Injury or Medical Conditions</w:t>
            </w:r>
          </w:p>
          <w:p w14:paraId="6088A4C6" w14:textId="5123EF08" w:rsidR="001B1E77" w:rsidRPr="0035766F" w:rsidRDefault="001B1E77" w:rsidP="002B7DB4">
            <w:pPr>
              <w:pStyle w:val="Formtext2"/>
            </w:pPr>
            <w:r w:rsidRPr="0035766F">
              <w:t xml:space="preserve">Have you had or do you currently have any injury or medical condition caused by gradual process, disease or infection that may recur and/or affect your ability to carry out the duties of the position for which you are applying? </w:t>
            </w:r>
            <w:r w:rsidR="002E0D76">
              <w:t>e</w:t>
            </w:r>
            <w:r w:rsidRPr="0035766F">
              <w:t>.g. hearing loss, sensitivity to chemicals, occupational overuse injuries, back injuries.</w:t>
            </w:r>
          </w:p>
          <w:p w14:paraId="752627C7" w14:textId="77777777" w:rsidR="001B1E77" w:rsidRPr="0035766F" w:rsidRDefault="001B1E77" w:rsidP="002B7DB4">
            <w:pPr>
              <w:pStyle w:val="NoSpacing"/>
              <w:rPr>
                <w:sz w:val="6"/>
              </w:rPr>
            </w:pPr>
          </w:p>
        </w:tc>
      </w:tr>
      <w:tr w:rsidR="001B1E77" w:rsidRPr="0035766F" w14:paraId="50738C19" w14:textId="77777777" w:rsidTr="0035766F">
        <w:trPr>
          <w:trHeight w:val="357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122F932F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1A3C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71B1576C" w14:textId="77777777" w:rsidR="001B1E77" w:rsidRPr="0035766F" w:rsidRDefault="001B1E77" w:rsidP="002B7DB4">
            <w:pPr>
              <w:pStyle w:val="Formtext1"/>
            </w:pPr>
            <w:r w:rsidRPr="0035766F">
              <w:t>Yes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73AC17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F9DD0E2" w14:textId="77777777" w:rsidR="001B1E77" w:rsidRPr="0035766F" w:rsidRDefault="001B1E77" w:rsidP="002B7DB4">
            <w:pPr>
              <w:pStyle w:val="Formtext1"/>
            </w:pPr>
            <w:r w:rsidRPr="0035766F">
              <w:t>No</w:t>
            </w:r>
          </w:p>
        </w:tc>
        <w:tc>
          <w:tcPr>
            <w:tcW w:w="425" w:type="dxa"/>
          </w:tcPr>
          <w:p w14:paraId="446368D6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7263" w:type="dxa"/>
            <w:tcBorders>
              <w:left w:val="nil"/>
            </w:tcBorders>
          </w:tcPr>
          <w:p w14:paraId="34B9A173" w14:textId="77777777" w:rsidR="001B1E77" w:rsidRPr="0035766F" w:rsidRDefault="001B1E77" w:rsidP="002B7DB4">
            <w:pPr>
              <w:pStyle w:val="Formtext1"/>
            </w:pPr>
          </w:p>
        </w:tc>
      </w:tr>
      <w:tr w:rsidR="001B1E77" w:rsidRPr="0035766F" w14:paraId="53C55471" w14:textId="77777777" w:rsidTr="0035766F">
        <w:trPr>
          <w:trHeight w:val="74"/>
        </w:trPr>
        <w:tc>
          <w:tcPr>
            <w:tcW w:w="10490" w:type="dxa"/>
            <w:gridSpan w:val="7"/>
            <w:tcBorders>
              <w:left w:val="single" w:sz="4" w:space="0" w:color="auto"/>
            </w:tcBorders>
            <w:vAlign w:val="bottom"/>
          </w:tcPr>
          <w:p w14:paraId="7BD27451" w14:textId="77777777" w:rsidR="001B1E77" w:rsidRPr="0035766F" w:rsidRDefault="001B1E77" w:rsidP="002B7DB4">
            <w:pPr>
              <w:pStyle w:val="Formtext2"/>
            </w:pPr>
            <w:r w:rsidRPr="0035766F">
              <w:t xml:space="preserve">If </w:t>
            </w:r>
            <w:proofErr w:type="gramStart"/>
            <w:r w:rsidRPr="0035766F">
              <w:t>Yes</w:t>
            </w:r>
            <w:proofErr w:type="gramEnd"/>
            <w:r w:rsidRPr="0035766F">
              <w:t>, provide details below:</w:t>
            </w:r>
          </w:p>
        </w:tc>
      </w:tr>
      <w:tr w:rsidR="001B1E77" w:rsidRPr="0035766F" w14:paraId="00C92255" w14:textId="77777777" w:rsidTr="0035766F">
        <w:trPr>
          <w:trHeight w:val="340"/>
        </w:trPr>
        <w:tc>
          <w:tcPr>
            <w:tcW w:w="10490" w:type="dxa"/>
            <w:gridSpan w:val="7"/>
            <w:tcBorders>
              <w:left w:val="single" w:sz="4" w:space="0" w:color="auto"/>
              <w:bottom w:val="dashed" w:sz="4" w:space="0" w:color="auto"/>
            </w:tcBorders>
            <w:vAlign w:val="bottom"/>
          </w:tcPr>
          <w:p w14:paraId="54454732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34DE0CA5" w14:textId="77777777" w:rsidTr="0035766F">
        <w:trPr>
          <w:trHeight w:val="340"/>
        </w:trPr>
        <w:tc>
          <w:tcPr>
            <w:tcW w:w="10490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3F36D033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704F8367" w14:textId="77777777" w:rsidTr="0035766F">
        <w:trPr>
          <w:trHeight w:val="340"/>
        </w:trPr>
        <w:tc>
          <w:tcPr>
            <w:tcW w:w="10490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4597EC42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4C4E7120" w14:textId="77777777" w:rsidTr="0035766F">
        <w:trPr>
          <w:trHeight w:val="340"/>
        </w:trPr>
        <w:tc>
          <w:tcPr>
            <w:tcW w:w="10490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3571080B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32D25C57" w14:textId="77777777" w:rsidTr="0035766F">
        <w:trPr>
          <w:trHeight w:val="340"/>
        </w:trPr>
        <w:tc>
          <w:tcPr>
            <w:tcW w:w="10490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7856BE60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</w:tbl>
    <w:p w14:paraId="4B2D4BFF" w14:textId="77777777" w:rsidR="001B1E77" w:rsidRDefault="001B1E77">
      <w:pPr>
        <w:rPr>
          <w:sz w:val="20"/>
        </w:rPr>
      </w:pPr>
    </w:p>
    <w:p w14:paraId="23C96009" w14:textId="77777777" w:rsidR="001B1E77" w:rsidRDefault="001B1E77" w:rsidP="00D00BB7">
      <w:pPr>
        <w:pStyle w:val="NoSpacing"/>
      </w:pPr>
    </w:p>
    <w:tbl>
      <w:tblPr>
        <w:tblW w:w="16693" w:type="dxa"/>
        <w:tblLayout w:type="fixed"/>
        <w:tblLook w:val="00A0" w:firstRow="1" w:lastRow="0" w:firstColumn="1" w:lastColumn="0" w:noHBand="0" w:noVBand="0"/>
      </w:tblPr>
      <w:tblGrid>
        <w:gridCol w:w="250"/>
        <w:gridCol w:w="425"/>
        <w:gridCol w:w="851"/>
        <w:gridCol w:w="425"/>
        <w:gridCol w:w="851"/>
        <w:gridCol w:w="3969"/>
        <w:gridCol w:w="3714"/>
        <w:gridCol w:w="2239"/>
        <w:gridCol w:w="3969"/>
      </w:tblGrid>
      <w:tr w:rsidR="001B1E77" w:rsidRPr="0035766F" w14:paraId="2BC7F3AA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top w:val="single" w:sz="4" w:space="0" w:color="404040"/>
              <w:left w:val="single" w:sz="4" w:space="0" w:color="404040"/>
            </w:tcBorders>
            <w:vAlign w:val="bottom"/>
          </w:tcPr>
          <w:p w14:paraId="7F761068" w14:textId="77777777" w:rsidR="001B1E77" w:rsidRPr="0035766F" w:rsidRDefault="001B1E77" w:rsidP="002B7DB4">
            <w:pPr>
              <w:pStyle w:val="Heading2"/>
            </w:pPr>
            <w:r w:rsidRPr="0035766F">
              <w:rPr>
                <w:caps w:val="0"/>
              </w:rPr>
              <w:t>3.</w:t>
            </w:r>
            <w:r w:rsidRPr="0035766F">
              <w:t xml:space="preserve"> Disciplinary Proceedings</w:t>
            </w:r>
          </w:p>
          <w:p w14:paraId="6F606F7F" w14:textId="77777777" w:rsidR="00532CEB" w:rsidRPr="00532CEB" w:rsidRDefault="00532CEB" w:rsidP="00DD7823">
            <w:pPr>
              <w:spacing w:line="240" w:lineRule="auto"/>
              <w:rPr>
                <w:rFonts w:eastAsia="Times New Roman" w:cs="Calibri"/>
                <w:sz w:val="20"/>
                <w:szCs w:val="26"/>
              </w:rPr>
            </w:pPr>
            <w:r w:rsidRPr="00532CEB">
              <w:rPr>
                <w:rFonts w:eastAsia="Times New Roman" w:cs="Calibri"/>
                <w:sz w:val="20"/>
                <w:szCs w:val="26"/>
              </w:rPr>
              <w:t xml:space="preserve">Have you ever undergone, or are you currently undergoing, any internal or external disciplinary or misconduct (including serious misconduct) proceedings, investigations or complaints? </w:t>
            </w:r>
          </w:p>
          <w:p w14:paraId="61A255F1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1028F9BA" w14:textId="77777777" w:rsidTr="0073147E">
        <w:trPr>
          <w:trHeight w:val="357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30DB96ED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D797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D109F5D" w14:textId="77777777" w:rsidR="001B1E77" w:rsidRPr="0035766F" w:rsidRDefault="001B1E77" w:rsidP="002B7DB4">
            <w:pPr>
              <w:pStyle w:val="Formtext1"/>
            </w:pPr>
            <w:r w:rsidRPr="0035766F">
              <w:t>Yes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BE6EA7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11A7DB88" w14:textId="77777777" w:rsidR="001B1E77" w:rsidRPr="0035766F" w:rsidRDefault="001B1E77" w:rsidP="002B7DB4">
            <w:pPr>
              <w:pStyle w:val="Formtext1"/>
            </w:pPr>
            <w:r w:rsidRPr="0035766F">
              <w:t>No</w:t>
            </w:r>
          </w:p>
        </w:tc>
        <w:tc>
          <w:tcPr>
            <w:tcW w:w="9922" w:type="dxa"/>
            <w:gridSpan w:val="3"/>
          </w:tcPr>
          <w:p w14:paraId="6F9DA23B" w14:textId="77777777" w:rsidR="001B1E77" w:rsidRPr="0035766F" w:rsidRDefault="001B1E77" w:rsidP="002B7DB4">
            <w:pPr>
              <w:pStyle w:val="Formtext1"/>
            </w:pPr>
            <w:r w:rsidRPr="0035766F">
              <w:t xml:space="preserve">If </w:t>
            </w:r>
            <w:proofErr w:type="gramStart"/>
            <w:r w:rsidRPr="0035766F">
              <w:t>Yes</w:t>
            </w:r>
            <w:proofErr w:type="gramEnd"/>
            <w:r w:rsidRPr="0035766F">
              <w:t>, provide details below:</w:t>
            </w:r>
          </w:p>
        </w:tc>
        <w:tc>
          <w:tcPr>
            <w:tcW w:w="3969" w:type="dxa"/>
            <w:tcBorders>
              <w:left w:val="nil"/>
            </w:tcBorders>
          </w:tcPr>
          <w:p w14:paraId="0D65A99F" w14:textId="77777777" w:rsidR="001B1E77" w:rsidRPr="0035766F" w:rsidRDefault="001B1E77" w:rsidP="002B7DB4">
            <w:pPr>
              <w:pStyle w:val="Formtext1"/>
            </w:pPr>
          </w:p>
        </w:tc>
      </w:tr>
      <w:tr w:rsidR="001B1E77" w:rsidRPr="0035766F" w14:paraId="38648617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</w:tcBorders>
            <w:vAlign w:val="bottom"/>
          </w:tcPr>
          <w:p w14:paraId="0F011A8F" w14:textId="77777777" w:rsidR="001B1E77" w:rsidRPr="0035766F" w:rsidRDefault="001B1E77" w:rsidP="002B7DB4">
            <w:pPr>
              <w:pStyle w:val="NoSpacing"/>
              <w:rPr>
                <w:sz w:val="2"/>
              </w:rPr>
            </w:pPr>
          </w:p>
        </w:tc>
      </w:tr>
      <w:tr w:rsidR="001B1E77" w:rsidRPr="0035766F" w14:paraId="500125EB" w14:textId="77777777" w:rsidTr="002E0D76">
        <w:trPr>
          <w:gridAfter w:val="2"/>
          <w:wAfter w:w="6208" w:type="dxa"/>
          <w:trHeight w:val="340"/>
        </w:trPr>
        <w:tc>
          <w:tcPr>
            <w:tcW w:w="10485" w:type="dxa"/>
            <w:gridSpan w:val="7"/>
            <w:tcBorders>
              <w:left w:val="single" w:sz="4" w:space="0" w:color="auto"/>
              <w:bottom w:val="dashed" w:sz="4" w:space="0" w:color="auto"/>
            </w:tcBorders>
            <w:vAlign w:val="bottom"/>
          </w:tcPr>
          <w:p w14:paraId="0378E54B" w14:textId="77777777" w:rsidR="001B1E77" w:rsidRPr="0035766F" w:rsidRDefault="001B1E77" w:rsidP="0035766F">
            <w:pPr>
              <w:pStyle w:val="Formtext2"/>
              <w:spacing w:line="360" w:lineRule="auto"/>
              <w:rPr>
                <w:szCs w:val="20"/>
              </w:rPr>
            </w:pPr>
          </w:p>
        </w:tc>
      </w:tr>
      <w:tr w:rsidR="001B1E77" w:rsidRPr="0035766F" w14:paraId="620BC601" w14:textId="77777777" w:rsidTr="002E0D76">
        <w:trPr>
          <w:gridAfter w:val="2"/>
          <w:wAfter w:w="6208" w:type="dxa"/>
          <w:trHeight w:val="340"/>
        </w:trPr>
        <w:tc>
          <w:tcPr>
            <w:tcW w:w="10485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571880A3" w14:textId="77777777" w:rsidR="001B1E77" w:rsidRPr="0035766F" w:rsidRDefault="001B1E77" w:rsidP="0035766F">
            <w:pPr>
              <w:pStyle w:val="Formtext2"/>
              <w:spacing w:line="360" w:lineRule="auto"/>
              <w:rPr>
                <w:szCs w:val="20"/>
              </w:rPr>
            </w:pPr>
          </w:p>
        </w:tc>
      </w:tr>
      <w:tr w:rsidR="001B1E77" w:rsidRPr="0035766F" w14:paraId="7E48AC1B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</w:tcBorders>
            <w:vAlign w:val="bottom"/>
          </w:tcPr>
          <w:p w14:paraId="78B7F791" w14:textId="77777777" w:rsidR="001B1E77" w:rsidRPr="0035766F" w:rsidRDefault="001B1E77" w:rsidP="002B7DB4">
            <w:pPr>
              <w:pStyle w:val="Formtext2"/>
              <w:rPr>
                <w:sz w:val="4"/>
              </w:rPr>
            </w:pPr>
          </w:p>
          <w:p w14:paraId="44A16266" w14:textId="77777777" w:rsidR="001B1E77" w:rsidRPr="0035766F" w:rsidRDefault="001B1E77" w:rsidP="002B7DB4">
            <w:pPr>
              <w:pStyle w:val="Formtext2"/>
            </w:pPr>
            <w:r w:rsidRPr="0035766F">
              <w:t>Provide details of any other matters that may relate to your professional competency below:</w:t>
            </w:r>
          </w:p>
        </w:tc>
      </w:tr>
      <w:tr w:rsidR="001B1E77" w:rsidRPr="0035766F" w14:paraId="1AA44652" w14:textId="77777777" w:rsidTr="002E0D76">
        <w:trPr>
          <w:gridAfter w:val="2"/>
          <w:wAfter w:w="6208" w:type="dxa"/>
          <w:trHeight w:val="340"/>
        </w:trPr>
        <w:tc>
          <w:tcPr>
            <w:tcW w:w="10485" w:type="dxa"/>
            <w:gridSpan w:val="7"/>
            <w:tcBorders>
              <w:left w:val="single" w:sz="4" w:space="0" w:color="auto"/>
              <w:bottom w:val="dashed" w:sz="4" w:space="0" w:color="auto"/>
            </w:tcBorders>
            <w:vAlign w:val="bottom"/>
          </w:tcPr>
          <w:p w14:paraId="44FF8BD5" w14:textId="77777777" w:rsidR="001B1E77" w:rsidRPr="0035766F" w:rsidRDefault="001B1E77" w:rsidP="0035766F">
            <w:pPr>
              <w:pStyle w:val="Formtext2"/>
              <w:spacing w:line="360" w:lineRule="auto"/>
              <w:rPr>
                <w:sz w:val="16"/>
              </w:rPr>
            </w:pPr>
          </w:p>
        </w:tc>
      </w:tr>
      <w:tr w:rsidR="001B1E77" w:rsidRPr="0035766F" w14:paraId="14A709C9" w14:textId="77777777" w:rsidTr="002E0D76">
        <w:trPr>
          <w:gridAfter w:val="2"/>
          <w:wAfter w:w="6208" w:type="dxa"/>
          <w:trHeight w:val="340"/>
        </w:trPr>
        <w:tc>
          <w:tcPr>
            <w:tcW w:w="10485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2B2A6665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147A16C0" w14:textId="77777777" w:rsidTr="002E0D76">
        <w:trPr>
          <w:gridAfter w:val="2"/>
          <w:wAfter w:w="6208" w:type="dxa"/>
          <w:trHeight w:val="340"/>
        </w:trPr>
        <w:tc>
          <w:tcPr>
            <w:tcW w:w="10485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672F165F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44A8360A" w14:textId="77777777" w:rsidTr="002E0D76">
        <w:trPr>
          <w:gridAfter w:val="2"/>
          <w:wAfter w:w="6208" w:type="dxa"/>
          <w:trHeight w:val="340"/>
        </w:trPr>
        <w:tc>
          <w:tcPr>
            <w:tcW w:w="10485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2AC78E3B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728A0DFB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</w:tcBorders>
            <w:vAlign w:val="bottom"/>
          </w:tcPr>
          <w:p w14:paraId="042DF7DA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2D36FC12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</w:tcBorders>
            <w:vAlign w:val="bottom"/>
          </w:tcPr>
          <w:p w14:paraId="35474155" w14:textId="77777777" w:rsidR="001B1E77" w:rsidRPr="0035766F" w:rsidRDefault="001B1E77" w:rsidP="002B7DB4">
            <w:pPr>
              <w:pStyle w:val="Formtext2"/>
            </w:pPr>
            <w:r w:rsidRPr="0035766F">
              <w:t>Are you currently under investigation by a professional body or have you ever been the subject of a professional disciplinary enquiry by a professional body?</w:t>
            </w:r>
          </w:p>
          <w:p w14:paraId="09A22A21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7C79953F" w14:textId="77777777" w:rsidTr="002E0D76">
        <w:trPr>
          <w:gridAfter w:val="2"/>
          <w:wAfter w:w="6208" w:type="dxa"/>
          <w:trHeight w:val="357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31710E57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E43D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323E0B0" w14:textId="77777777" w:rsidR="001B1E77" w:rsidRPr="0035766F" w:rsidRDefault="001B1E77" w:rsidP="002B7DB4">
            <w:pPr>
              <w:pStyle w:val="Formtext1"/>
            </w:pPr>
            <w:r w:rsidRPr="0035766F">
              <w:t>Yes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6F8254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AE78172" w14:textId="77777777" w:rsidR="001B1E77" w:rsidRPr="0035766F" w:rsidRDefault="001B1E77" w:rsidP="002B7DB4">
            <w:pPr>
              <w:pStyle w:val="Formtext1"/>
            </w:pPr>
            <w:r w:rsidRPr="0035766F">
              <w:t>No</w:t>
            </w:r>
          </w:p>
        </w:tc>
        <w:tc>
          <w:tcPr>
            <w:tcW w:w="3969" w:type="dxa"/>
          </w:tcPr>
          <w:p w14:paraId="7E5DD458" w14:textId="77777777" w:rsidR="001B1E77" w:rsidRPr="0035766F" w:rsidRDefault="001B1E77" w:rsidP="002B7DB4">
            <w:pPr>
              <w:pStyle w:val="Formtext1"/>
            </w:pPr>
            <w:r w:rsidRPr="0035766F">
              <w:t xml:space="preserve">If </w:t>
            </w:r>
            <w:proofErr w:type="gramStart"/>
            <w:r w:rsidRPr="0035766F">
              <w:t>Yes</w:t>
            </w:r>
            <w:proofErr w:type="gramEnd"/>
            <w:r w:rsidRPr="0035766F">
              <w:t>, provide details below:</w:t>
            </w:r>
          </w:p>
        </w:tc>
        <w:tc>
          <w:tcPr>
            <w:tcW w:w="3714" w:type="dxa"/>
            <w:tcBorders>
              <w:left w:val="nil"/>
            </w:tcBorders>
          </w:tcPr>
          <w:p w14:paraId="70A81D51" w14:textId="77777777" w:rsidR="001B1E77" w:rsidRPr="0035766F" w:rsidRDefault="001B1E77" w:rsidP="002B7DB4">
            <w:pPr>
              <w:pStyle w:val="Formtext1"/>
            </w:pPr>
          </w:p>
        </w:tc>
      </w:tr>
      <w:tr w:rsidR="001B1E77" w:rsidRPr="0035766F" w14:paraId="7120C657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</w:tcBorders>
            <w:vAlign w:val="bottom"/>
          </w:tcPr>
          <w:p w14:paraId="5F5F9695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0E4B4442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  <w:bottom w:val="dashed" w:sz="4" w:space="0" w:color="auto"/>
            </w:tcBorders>
            <w:vAlign w:val="bottom"/>
          </w:tcPr>
          <w:p w14:paraId="1165ED3F" w14:textId="77777777" w:rsidR="001B1E77" w:rsidRPr="0035766F" w:rsidRDefault="001B1E77" w:rsidP="0035766F">
            <w:pPr>
              <w:pStyle w:val="Formtext2"/>
              <w:spacing w:line="360" w:lineRule="auto"/>
              <w:rPr>
                <w:sz w:val="10"/>
              </w:rPr>
            </w:pPr>
          </w:p>
        </w:tc>
      </w:tr>
      <w:tr w:rsidR="001B1E77" w:rsidRPr="0035766F" w14:paraId="55E671D5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78865E8E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05621872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</w:tcBorders>
            <w:vAlign w:val="bottom"/>
          </w:tcPr>
          <w:p w14:paraId="04A9E926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51CEE554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</w:tcBorders>
            <w:vAlign w:val="bottom"/>
          </w:tcPr>
          <w:p w14:paraId="1F508563" w14:textId="77777777" w:rsidR="001B1E77" w:rsidRPr="0035766F" w:rsidRDefault="001B1E77" w:rsidP="002B7DB4">
            <w:pPr>
              <w:pStyle w:val="Formtext2"/>
            </w:pPr>
            <w:r w:rsidRPr="0035766F">
              <w:t>Have you ever been dismissed from any employment?</w:t>
            </w:r>
          </w:p>
          <w:p w14:paraId="6F19F4BD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1D791DB9" w14:textId="77777777" w:rsidTr="002E0D76">
        <w:trPr>
          <w:gridAfter w:val="2"/>
          <w:wAfter w:w="6208" w:type="dxa"/>
          <w:trHeight w:val="357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0940AC4C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9EDA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EC0D05C" w14:textId="77777777" w:rsidR="001B1E77" w:rsidRPr="0035766F" w:rsidRDefault="001B1E77" w:rsidP="002B7DB4">
            <w:pPr>
              <w:pStyle w:val="Formtext1"/>
            </w:pPr>
            <w:r w:rsidRPr="0035766F">
              <w:t>Yes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0637FC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79E7ADD" w14:textId="77777777" w:rsidR="001B1E77" w:rsidRPr="0035766F" w:rsidRDefault="001B1E77" w:rsidP="002B7DB4">
            <w:pPr>
              <w:pStyle w:val="Formtext1"/>
            </w:pPr>
            <w:r w:rsidRPr="0035766F">
              <w:t>No</w:t>
            </w:r>
          </w:p>
        </w:tc>
        <w:tc>
          <w:tcPr>
            <w:tcW w:w="3969" w:type="dxa"/>
            <w:vAlign w:val="bottom"/>
          </w:tcPr>
          <w:p w14:paraId="75DC5297" w14:textId="77777777" w:rsidR="001B1E77" w:rsidRPr="0035766F" w:rsidRDefault="001B1E77" w:rsidP="00886266">
            <w:pPr>
              <w:pStyle w:val="Formtext2"/>
            </w:pPr>
            <w:r w:rsidRPr="0035766F">
              <w:t xml:space="preserve">If </w:t>
            </w:r>
            <w:proofErr w:type="gramStart"/>
            <w:r w:rsidRPr="0035766F">
              <w:t>Yes</w:t>
            </w:r>
            <w:proofErr w:type="gramEnd"/>
            <w:r w:rsidRPr="0035766F">
              <w:t>, provide details below:</w:t>
            </w:r>
          </w:p>
        </w:tc>
        <w:tc>
          <w:tcPr>
            <w:tcW w:w="3714" w:type="dxa"/>
            <w:tcBorders>
              <w:left w:val="nil"/>
            </w:tcBorders>
          </w:tcPr>
          <w:p w14:paraId="205950AF" w14:textId="77777777" w:rsidR="001B1E77" w:rsidRPr="0035766F" w:rsidRDefault="001B1E77" w:rsidP="002B7DB4">
            <w:pPr>
              <w:pStyle w:val="Formtext1"/>
            </w:pPr>
          </w:p>
        </w:tc>
      </w:tr>
      <w:tr w:rsidR="001B1E77" w:rsidRPr="0035766F" w14:paraId="2A452D69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</w:tcBorders>
            <w:vAlign w:val="bottom"/>
          </w:tcPr>
          <w:p w14:paraId="4A75F502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07F9EE32" w14:textId="77777777" w:rsidTr="002E0D76">
        <w:trPr>
          <w:gridAfter w:val="2"/>
          <w:wAfter w:w="6208" w:type="dxa"/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  <w:bottom w:val="dashed" w:sz="4" w:space="0" w:color="auto"/>
            </w:tcBorders>
            <w:vAlign w:val="bottom"/>
          </w:tcPr>
          <w:p w14:paraId="3AEBED43" w14:textId="77777777" w:rsidR="001B1E77" w:rsidRPr="0035766F" w:rsidRDefault="001B1E77" w:rsidP="0035766F">
            <w:pPr>
              <w:pStyle w:val="Formtext2"/>
              <w:spacing w:line="360" w:lineRule="auto"/>
              <w:rPr>
                <w:sz w:val="10"/>
              </w:rPr>
            </w:pPr>
          </w:p>
        </w:tc>
      </w:tr>
    </w:tbl>
    <w:p w14:paraId="4D5691DC" w14:textId="0C2D0F35" w:rsidR="00DD7823" w:rsidRDefault="00DD7823" w:rsidP="00DD7823"/>
    <w:tbl>
      <w:tblPr>
        <w:tblW w:w="10485" w:type="dxa"/>
        <w:tblLayout w:type="fixed"/>
        <w:tblLook w:val="00A0" w:firstRow="1" w:lastRow="0" w:firstColumn="1" w:lastColumn="0" w:noHBand="0" w:noVBand="0"/>
      </w:tblPr>
      <w:tblGrid>
        <w:gridCol w:w="250"/>
        <w:gridCol w:w="425"/>
        <w:gridCol w:w="851"/>
        <w:gridCol w:w="425"/>
        <w:gridCol w:w="851"/>
        <w:gridCol w:w="3543"/>
        <w:gridCol w:w="4140"/>
      </w:tblGrid>
      <w:tr w:rsidR="001B1E77" w:rsidRPr="0035766F" w14:paraId="77540B8E" w14:textId="77777777" w:rsidTr="002E0D76">
        <w:trPr>
          <w:trHeight w:val="74"/>
        </w:trPr>
        <w:tc>
          <w:tcPr>
            <w:tcW w:w="10485" w:type="dxa"/>
            <w:gridSpan w:val="7"/>
            <w:tcBorders>
              <w:top w:val="single" w:sz="4" w:space="0" w:color="404040"/>
              <w:left w:val="single" w:sz="4" w:space="0" w:color="404040"/>
            </w:tcBorders>
            <w:vAlign w:val="bottom"/>
          </w:tcPr>
          <w:p w14:paraId="0D2674F3" w14:textId="77777777" w:rsidR="001B1E77" w:rsidRPr="0035766F" w:rsidRDefault="001B1E77" w:rsidP="002B7DB4">
            <w:pPr>
              <w:pStyle w:val="Heading2"/>
            </w:pPr>
            <w:r w:rsidRPr="0035766F">
              <w:rPr>
                <w:caps w:val="0"/>
              </w:rPr>
              <w:t>4.</w:t>
            </w:r>
            <w:r w:rsidRPr="0035766F">
              <w:t xml:space="preserve"> Convictions</w:t>
            </w:r>
          </w:p>
          <w:p w14:paraId="17614175" w14:textId="77777777" w:rsidR="001B1E77" w:rsidRPr="0035766F" w:rsidRDefault="001B1E77" w:rsidP="002B7DB4">
            <w:pPr>
              <w:pStyle w:val="Explanationtext"/>
            </w:pPr>
            <w:r w:rsidRPr="0035766F">
              <w:t>The Children’s Act 2014 means we may not employ a person as a children’s worker without completing the required safety checks. If you are applying for a role as a Children’s Worker (this will be stated in the job advertisement), the Criminal Records (Clean Slate) Act 2004 does not apply and your Police Vetting Report may disclose any conviction for a Specified Offence, regardless of time since conviction. A copy of the Act, including a list of Specified Offences, is available at http://www.legislation.govt.nz.</w:t>
            </w:r>
          </w:p>
          <w:p w14:paraId="0918DB4E" w14:textId="77777777" w:rsidR="001B1E77" w:rsidRPr="0035766F" w:rsidRDefault="001B1E77" w:rsidP="002B7DB4">
            <w:pPr>
              <w:pStyle w:val="Formtext2"/>
            </w:pPr>
            <w:r w:rsidRPr="0035766F">
              <w:t>Do you have any previous or pending criminal convictions or charges, or other charges or convictions, including drink or drug-related or other driving convictions?</w:t>
            </w:r>
          </w:p>
          <w:p w14:paraId="19A202D9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379728D7" w14:textId="77777777" w:rsidTr="002E0D76">
        <w:trPr>
          <w:trHeight w:val="357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6E4C46C9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8520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2B4236D" w14:textId="77777777" w:rsidR="001B1E77" w:rsidRPr="0035766F" w:rsidRDefault="001B1E77" w:rsidP="002B7DB4">
            <w:pPr>
              <w:pStyle w:val="Formtext1"/>
            </w:pPr>
            <w:r w:rsidRPr="0035766F">
              <w:t>Yes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BFB761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7CEAF993" w14:textId="77777777" w:rsidR="001B1E77" w:rsidRPr="0035766F" w:rsidRDefault="001B1E77" w:rsidP="002B7DB4">
            <w:pPr>
              <w:pStyle w:val="Formtext1"/>
            </w:pPr>
            <w:r w:rsidRPr="0035766F">
              <w:t>No</w:t>
            </w:r>
          </w:p>
        </w:tc>
        <w:tc>
          <w:tcPr>
            <w:tcW w:w="3543" w:type="dxa"/>
          </w:tcPr>
          <w:p w14:paraId="5D757E7A" w14:textId="77777777" w:rsidR="001B1E77" w:rsidRPr="0035766F" w:rsidRDefault="001B1E77" w:rsidP="002B7DB4">
            <w:pPr>
              <w:pStyle w:val="Formtext1"/>
            </w:pPr>
            <w:r w:rsidRPr="0035766F">
              <w:t xml:space="preserve">If </w:t>
            </w:r>
            <w:proofErr w:type="gramStart"/>
            <w:r w:rsidRPr="0035766F">
              <w:t>Yes</w:t>
            </w:r>
            <w:proofErr w:type="gramEnd"/>
            <w:r w:rsidRPr="0035766F">
              <w:t>, provide details below:</w:t>
            </w:r>
          </w:p>
        </w:tc>
        <w:tc>
          <w:tcPr>
            <w:tcW w:w="4140" w:type="dxa"/>
            <w:tcBorders>
              <w:left w:val="nil"/>
            </w:tcBorders>
          </w:tcPr>
          <w:p w14:paraId="7F81F4BE" w14:textId="77777777" w:rsidR="001B1E77" w:rsidRPr="0035766F" w:rsidRDefault="001B1E77" w:rsidP="002B7DB4">
            <w:pPr>
              <w:pStyle w:val="Formtext1"/>
            </w:pPr>
          </w:p>
        </w:tc>
      </w:tr>
      <w:tr w:rsidR="001B1E77" w:rsidRPr="0035766F" w14:paraId="40FC2E35" w14:textId="77777777" w:rsidTr="002E0D76">
        <w:trPr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</w:tcBorders>
            <w:vAlign w:val="bottom"/>
          </w:tcPr>
          <w:p w14:paraId="3D0697D9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0DB087A7" w14:textId="77777777" w:rsidTr="002E0D76">
        <w:trPr>
          <w:trHeight w:val="74"/>
        </w:trPr>
        <w:tc>
          <w:tcPr>
            <w:tcW w:w="10485" w:type="dxa"/>
            <w:gridSpan w:val="7"/>
            <w:tcBorders>
              <w:left w:val="single" w:sz="4" w:space="0" w:color="auto"/>
              <w:bottom w:val="dashed" w:sz="4" w:space="0" w:color="auto"/>
            </w:tcBorders>
            <w:vAlign w:val="bottom"/>
          </w:tcPr>
          <w:p w14:paraId="258580F2" w14:textId="77777777" w:rsidR="001B1E77" w:rsidRPr="0035766F" w:rsidRDefault="001B1E77" w:rsidP="0035766F">
            <w:pPr>
              <w:pStyle w:val="Formtext2"/>
              <w:spacing w:line="360" w:lineRule="auto"/>
              <w:rPr>
                <w:sz w:val="10"/>
              </w:rPr>
            </w:pPr>
          </w:p>
        </w:tc>
      </w:tr>
      <w:tr w:rsidR="001B1E77" w:rsidRPr="0035766F" w14:paraId="5ED2E0A9" w14:textId="77777777" w:rsidTr="002E0D76">
        <w:trPr>
          <w:trHeight w:val="74"/>
        </w:trPr>
        <w:tc>
          <w:tcPr>
            <w:tcW w:w="10485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4850CCF0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6A459269" w14:textId="77777777" w:rsidTr="002E0D76">
        <w:trPr>
          <w:trHeight w:val="74"/>
        </w:trPr>
        <w:tc>
          <w:tcPr>
            <w:tcW w:w="10485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5B01AC8D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6E9AD287" w14:textId="77777777" w:rsidTr="002E0D76">
        <w:trPr>
          <w:trHeight w:val="74"/>
        </w:trPr>
        <w:tc>
          <w:tcPr>
            <w:tcW w:w="10485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0A0EA349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</w:tbl>
    <w:p w14:paraId="448B68EC" w14:textId="77777777" w:rsidR="001B1E77" w:rsidRDefault="001B1E77" w:rsidP="00D00BB7">
      <w:pPr>
        <w:pStyle w:val="NoSpacing"/>
      </w:pPr>
    </w:p>
    <w:p w14:paraId="33450485" w14:textId="77777777" w:rsidR="001B1E77" w:rsidRDefault="001B1E77" w:rsidP="00D00BB7">
      <w:pPr>
        <w:pStyle w:val="NoSpacing"/>
      </w:pPr>
    </w:p>
    <w:tbl>
      <w:tblPr>
        <w:tblW w:w="10490" w:type="dxa"/>
        <w:tblLayout w:type="fixed"/>
        <w:tblLook w:val="00A0" w:firstRow="1" w:lastRow="0" w:firstColumn="1" w:lastColumn="0" w:noHBand="0" w:noVBand="0"/>
      </w:tblPr>
      <w:tblGrid>
        <w:gridCol w:w="250"/>
        <w:gridCol w:w="425"/>
        <w:gridCol w:w="851"/>
        <w:gridCol w:w="425"/>
        <w:gridCol w:w="851"/>
        <w:gridCol w:w="425"/>
        <w:gridCol w:w="7263"/>
      </w:tblGrid>
      <w:tr w:rsidR="001B1E77" w:rsidRPr="0035766F" w14:paraId="77D780EE" w14:textId="77777777" w:rsidTr="0035766F">
        <w:trPr>
          <w:trHeight w:val="74"/>
        </w:trPr>
        <w:tc>
          <w:tcPr>
            <w:tcW w:w="10490" w:type="dxa"/>
            <w:gridSpan w:val="7"/>
            <w:tcBorders>
              <w:top w:val="single" w:sz="4" w:space="0" w:color="404040"/>
              <w:left w:val="single" w:sz="4" w:space="0" w:color="404040"/>
            </w:tcBorders>
            <w:vAlign w:val="bottom"/>
          </w:tcPr>
          <w:p w14:paraId="79CB3389" w14:textId="77777777" w:rsidR="001B1E77" w:rsidRPr="0035766F" w:rsidRDefault="001B1E77" w:rsidP="002B7DB4">
            <w:pPr>
              <w:pStyle w:val="Heading2"/>
            </w:pPr>
            <w:r w:rsidRPr="0035766F">
              <w:rPr>
                <w:caps w:val="0"/>
              </w:rPr>
              <w:t>5.</w:t>
            </w:r>
            <w:r w:rsidRPr="0035766F">
              <w:t xml:space="preserve"> Countries you have lived in</w:t>
            </w:r>
          </w:p>
          <w:p w14:paraId="03850B14" w14:textId="77777777" w:rsidR="001B1E77" w:rsidRPr="0035766F" w:rsidRDefault="001B1E77" w:rsidP="002B7DB4">
            <w:pPr>
              <w:pStyle w:val="Formtext2"/>
            </w:pPr>
            <w:r w:rsidRPr="0035766F">
              <w:t xml:space="preserve">Have you lived in any country other than </w:t>
            </w:r>
            <w:smartTag w:uri="urn:schemas-microsoft-com:office:smarttags" w:element="place">
              <w:smartTag w:uri="urn:schemas-microsoft-com:office:smarttags" w:element="country-region">
                <w:r w:rsidRPr="0035766F">
                  <w:t>New Zealand</w:t>
                </w:r>
              </w:smartTag>
            </w:smartTag>
            <w:r w:rsidRPr="0035766F">
              <w:t xml:space="preserve"> for more than 12 months in the last 10 years?</w:t>
            </w:r>
          </w:p>
          <w:p w14:paraId="2206BEEE" w14:textId="77777777" w:rsidR="001B1E77" w:rsidRPr="0035766F" w:rsidRDefault="001B1E77" w:rsidP="002B7DB4">
            <w:pPr>
              <w:pStyle w:val="NoSpacing"/>
            </w:pPr>
          </w:p>
        </w:tc>
      </w:tr>
      <w:tr w:rsidR="001B1E77" w:rsidRPr="0035766F" w14:paraId="26C74247" w14:textId="77777777" w:rsidTr="0035766F">
        <w:trPr>
          <w:trHeight w:val="357"/>
        </w:trPr>
        <w:tc>
          <w:tcPr>
            <w:tcW w:w="250" w:type="dxa"/>
            <w:tcBorders>
              <w:left w:val="single" w:sz="4" w:space="0" w:color="404040"/>
              <w:right w:val="single" w:sz="4" w:space="0" w:color="auto"/>
            </w:tcBorders>
          </w:tcPr>
          <w:p w14:paraId="217A2DD0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4812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EA5CDA2" w14:textId="77777777" w:rsidR="001B1E77" w:rsidRPr="0035766F" w:rsidRDefault="001B1E77" w:rsidP="002B7DB4">
            <w:pPr>
              <w:pStyle w:val="Formtext1"/>
            </w:pPr>
            <w:r w:rsidRPr="0035766F">
              <w:t>Yes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CE7355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02B2F30" w14:textId="77777777" w:rsidR="001B1E77" w:rsidRPr="0035766F" w:rsidRDefault="001B1E77" w:rsidP="002B7DB4">
            <w:pPr>
              <w:pStyle w:val="Formtext1"/>
            </w:pPr>
            <w:r w:rsidRPr="0035766F">
              <w:t>No</w:t>
            </w:r>
          </w:p>
        </w:tc>
        <w:tc>
          <w:tcPr>
            <w:tcW w:w="425" w:type="dxa"/>
          </w:tcPr>
          <w:p w14:paraId="23BE1DD4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7263" w:type="dxa"/>
            <w:tcBorders>
              <w:left w:val="nil"/>
            </w:tcBorders>
          </w:tcPr>
          <w:p w14:paraId="4F8B1C3D" w14:textId="77777777" w:rsidR="001B1E77" w:rsidRPr="0035766F" w:rsidRDefault="001B1E77" w:rsidP="002B7DB4">
            <w:pPr>
              <w:pStyle w:val="Formtext1"/>
            </w:pPr>
          </w:p>
        </w:tc>
      </w:tr>
      <w:tr w:rsidR="001B1E77" w:rsidRPr="0035766F" w14:paraId="39548B73" w14:textId="77777777" w:rsidTr="0035766F">
        <w:trPr>
          <w:trHeight w:val="74"/>
        </w:trPr>
        <w:tc>
          <w:tcPr>
            <w:tcW w:w="10490" w:type="dxa"/>
            <w:gridSpan w:val="7"/>
            <w:tcBorders>
              <w:left w:val="single" w:sz="4" w:space="0" w:color="auto"/>
            </w:tcBorders>
            <w:vAlign w:val="bottom"/>
          </w:tcPr>
          <w:p w14:paraId="454669C5" w14:textId="77777777" w:rsidR="001B1E77" w:rsidRPr="00FF6DA0" w:rsidRDefault="001B1E77" w:rsidP="002B7DB4">
            <w:pPr>
              <w:pStyle w:val="NoSpacing"/>
              <w:rPr>
                <w:sz w:val="8"/>
                <w:szCs w:val="10"/>
              </w:rPr>
            </w:pPr>
          </w:p>
        </w:tc>
      </w:tr>
      <w:tr w:rsidR="001B1E77" w:rsidRPr="0035766F" w14:paraId="0E642C41" w14:textId="77777777" w:rsidTr="0035766F">
        <w:trPr>
          <w:trHeight w:val="74"/>
        </w:trPr>
        <w:tc>
          <w:tcPr>
            <w:tcW w:w="10490" w:type="dxa"/>
            <w:gridSpan w:val="7"/>
            <w:tcBorders>
              <w:left w:val="single" w:sz="4" w:space="0" w:color="auto"/>
            </w:tcBorders>
            <w:vAlign w:val="bottom"/>
          </w:tcPr>
          <w:p w14:paraId="7B768F4B" w14:textId="77777777" w:rsidR="001B1E77" w:rsidRPr="0035766F" w:rsidRDefault="001B1E77" w:rsidP="002B7DB4">
            <w:pPr>
              <w:pStyle w:val="Formtext2"/>
            </w:pPr>
            <w:r w:rsidRPr="0035766F">
              <w:t xml:space="preserve">If </w:t>
            </w:r>
            <w:proofErr w:type="gramStart"/>
            <w:r w:rsidRPr="0035766F">
              <w:t>Yes</w:t>
            </w:r>
            <w:proofErr w:type="gramEnd"/>
            <w:r w:rsidRPr="0035766F">
              <w:t>, you may be requested to provide a police clearance for each country. List the countries for which this applies below:</w:t>
            </w:r>
          </w:p>
        </w:tc>
      </w:tr>
      <w:tr w:rsidR="001B1E77" w:rsidRPr="0035766F" w14:paraId="5FAC3429" w14:textId="77777777" w:rsidTr="0035766F">
        <w:trPr>
          <w:trHeight w:val="74"/>
        </w:trPr>
        <w:tc>
          <w:tcPr>
            <w:tcW w:w="10490" w:type="dxa"/>
            <w:gridSpan w:val="7"/>
            <w:tcBorders>
              <w:left w:val="single" w:sz="4" w:space="0" w:color="auto"/>
              <w:bottom w:val="dashed" w:sz="4" w:space="0" w:color="auto"/>
            </w:tcBorders>
            <w:vAlign w:val="bottom"/>
          </w:tcPr>
          <w:p w14:paraId="340284C4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  <w:tr w:rsidR="001B1E77" w:rsidRPr="0035766F" w14:paraId="4F9B551F" w14:textId="77777777" w:rsidTr="0035766F">
        <w:trPr>
          <w:trHeight w:val="74"/>
        </w:trPr>
        <w:tc>
          <w:tcPr>
            <w:tcW w:w="10490" w:type="dxa"/>
            <w:gridSpan w:val="7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6C59E461" w14:textId="77777777" w:rsidR="001B1E77" w:rsidRPr="0035766F" w:rsidRDefault="001B1E77" w:rsidP="0035766F">
            <w:pPr>
              <w:pStyle w:val="Formtext2"/>
              <w:spacing w:line="360" w:lineRule="auto"/>
            </w:pPr>
          </w:p>
        </w:tc>
      </w:tr>
    </w:tbl>
    <w:p w14:paraId="2742904D" w14:textId="68FC3EF7" w:rsidR="001B1E77" w:rsidRDefault="001B1E77" w:rsidP="00D00BB7">
      <w:pPr>
        <w:pStyle w:val="NoSpacing"/>
      </w:pPr>
    </w:p>
    <w:tbl>
      <w:tblPr>
        <w:tblW w:w="10495" w:type="dxa"/>
        <w:tblLayout w:type="fixed"/>
        <w:tblLook w:val="00A0" w:firstRow="1" w:lastRow="0" w:firstColumn="1" w:lastColumn="0" w:noHBand="0" w:noVBand="0"/>
      </w:tblPr>
      <w:tblGrid>
        <w:gridCol w:w="2405"/>
        <w:gridCol w:w="5675"/>
        <w:gridCol w:w="284"/>
        <w:gridCol w:w="2131"/>
      </w:tblGrid>
      <w:tr w:rsidR="00396474" w:rsidRPr="0035766F" w14:paraId="192932E5" w14:textId="77777777" w:rsidTr="00E1383F">
        <w:trPr>
          <w:trHeight w:val="74"/>
        </w:trPr>
        <w:tc>
          <w:tcPr>
            <w:tcW w:w="10490" w:type="dxa"/>
            <w:gridSpan w:val="4"/>
            <w:tcBorders>
              <w:top w:val="single" w:sz="4" w:space="0" w:color="404040"/>
              <w:left w:val="single" w:sz="4" w:space="0" w:color="404040"/>
            </w:tcBorders>
            <w:vAlign w:val="bottom"/>
          </w:tcPr>
          <w:p w14:paraId="4F396EAE" w14:textId="6CDD4148" w:rsidR="00396474" w:rsidRPr="00804D27" w:rsidRDefault="00396474" w:rsidP="0016080C">
            <w:pPr>
              <w:pStyle w:val="Heading2"/>
              <w:rPr>
                <w:caps w:val="0"/>
              </w:rPr>
            </w:pPr>
            <w:r>
              <w:rPr>
                <w:caps w:val="0"/>
              </w:rPr>
              <w:t>6</w:t>
            </w:r>
            <w:r w:rsidRPr="0035766F">
              <w:rPr>
                <w:caps w:val="0"/>
              </w:rPr>
              <w:t>.</w:t>
            </w:r>
            <w:r w:rsidRPr="0035766F">
              <w:t xml:space="preserve"> </w:t>
            </w:r>
            <w:r>
              <w:t xml:space="preserve">annual practising certficate </w:t>
            </w:r>
            <w:r w:rsidRPr="00804D27">
              <w:rPr>
                <w:caps w:val="0"/>
              </w:rPr>
              <w:t xml:space="preserve">(to be completed by </w:t>
            </w:r>
            <w:r w:rsidR="002E0D76">
              <w:rPr>
                <w:caps w:val="0"/>
              </w:rPr>
              <w:t>all medical professional candidates</w:t>
            </w:r>
            <w:r w:rsidRPr="00804D27">
              <w:rPr>
                <w:caps w:val="0"/>
              </w:rPr>
              <w:t>)</w:t>
            </w:r>
          </w:p>
          <w:p w14:paraId="6957F7A7" w14:textId="049F2202" w:rsidR="00396474" w:rsidRDefault="00396474" w:rsidP="0016080C">
            <w:pPr>
              <w:pStyle w:val="Formtext2"/>
            </w:pPr>
            <w:r>
              <w:t xml:space="preserve">What is your current situation regarding registration with </w:t>
            </w:r>
            <w:r w:rsidR="002E0D76">
              <w:t>your professional organisation</w:t>
            </w:r>
            <w:r>
              <w:t>?</w:t>
            </w:r>
          </w:p>
          <w:tbl>
            <w:tblPr>
              <w:tblW w:w="10598" w:type="dxa"/>
              <w:tblLayout w:type="fixed"/>
              <w:tblLook w:val="00A0" w:firstRow="1" w:lastRow="0" w:firstColumn="1" w:lastColumn="0" w:noHBand="0" w:noVBand="0"/>
            </w:tblPr>
            <w:tblGrid>
              <w:gridCol w:w="435"/>
              <w:gridCol w:w="5170"/>
              <w:gridCol w:w="4885"/>
              <w:gridCol w:w="108"/>
            </w:tblGrid>
            <w:tr w:rsidR="00396474" w:rsidRPr="0035766F" w14:paraId="58F7FA9D" w14:textId="77777777" w:rsidTr="0016080C">
              <w:trPr>
                <w:trHeight w:val="340"/>
              </w:trPr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4B7D4" w14:textId="77777777" w:rsidR="00396474" w:rsidRPr="0035766F" w:rsidRDefault="00396474" w:rsidP="0016080C">
                  <w:pPr>
                    <w:pStyle w:val="Formtext1"/>
                  </w:pPr>
                </w:p>
              </w:tc>
              <w:tc>
                <w:tcPr>
                  <w:tcW w:w="10163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0BCD2B04" w14:textId="31ED655F" w:rsidR="00396474" w:rsidRPr="0035766F" w:rsidRDefault="00396474" w:rsidP="0016080C">
                  <w:pPr>
                    <w:pStyle w:val="Formtext1"/>
                  </w:pPr>
                  <w:r>
                    <w:t xml:space="preserve">I am registered with </w:t>
                  </w:r>
                  <w:r w:rsidR="002E0D76">
                    <w:t>my professional organisation</w:t>
                  </w:r>
                </w:p>
              </w:tc>
            </w:tr>
            <w:tr w:rsidR="00396474" w:rsidRPr="0035766F" w14:paraId="66EE2EFD" w14:textId="77777777" w:rsidTr="0016080C">
              <w:trPr>
                <w:trHeight w:val="340"/>
              </w:trPr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641C9" w14:textId="77777777" w:rsidR="00396474" w:rsidRPr="0035766F" w:rsidRDefault="00396474" w:rsidP="0016080C">
                  <w:pPr>
                    <w:pStyle w:val="Formtext1"/>
                  </w:pPr>
                </w:p>
              </w:tc>
              <w:tc>
                <w:tcPr>
                  <w:tcW w:w="10163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5426934F" w14:textId="7B56CEC4" w:rsidR="00396474" w:rsidRPr="0035766F" w:rsidRDefault="00396474" w:rsidP="0016080C">
                  <w:pPr>
                    <w:pStyle w:val="Formtext1"/>
                  </w:pPr>
                  <w:r>
                    <w:t>My application for registration is in progress</w:t>
                  </w:r>
                </w:p>
              </w:tc>
            </w:tr>
            <w:tr w:rsidR="00396474" w:rsidRPr="0035766F" w14:paraId="424390C3" w14:textId="77777777" w:rsidTr="0016080C">
              <w:trPr>
                <w:trHeight w:val="340"/>
              </w:trPr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D9253" w14:textId="77777777" w:rsidR="00396474" w:rsidRPr="0035766F" w:rsidRDefault="00396474" w:rsidP="0016080C">
                  <w:pPr>
                    <w:pStyle w:val="Formtext1"/>
                  </w:pPr>
                </w:p>
              </w:tc>
              <w:tc>
                <w:tcPr>
                  <w:tcW w:w="10163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04336202" w14:textId="4C472C90" w:rsidR="00396474" w:rsidRPr="0035766F" w:rsidRDefault="00396474" w:rsidP="0016080C">
                  <w:pPr>
                    <w:pStyle w:val="Formtext1"/>
                  </w:pPr>
                  <w:r>
                    <w:t xml:space="preserve">I do not have </w:t>
                  </w:r>
                  <w:proofErr w:type="gramStart"/>
                  <w:r>
                    <w:t>registration</w:t>
                  </w:r>
                  <w:proofErr w:type="gramEnd"/>
                  <w:r>
                    <w:t xml:space="preserve"> but I am eligible for it</w:t>
                  </w:r>
                </w:p>
              </w:tc>
            </w:tr>
            <w:tr w:rsidR="00396474" w:rsidRPr="0035766F" w14:paraId="5B446511" w14:textId="77777777" w:rsidTr="0016080C">
              <w:trPr>
                <w:trHeight w:val="340"/>
              </w:trPr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155EDC" w14:textId="77777777" w:rsidR="00396474" w:rsidRPr="0035766F" w:rsidRDefault="00396474" w:rsidP="0016080C">
                  <w:pPr>
                    <w:pStyle w:val="Formtext1"/>
                  </w:pPr>
                </w:p>
              </w:tc>
              <w:tc>
                <w:tcPr>
                  <w:tcW w:w="10163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0FE4E57B" w14:textId="77777777" w:rsidR="00396474" w:rsidRPr="0035766F" w:rsidRDefault="00396474" w:rsidP="0016080C">
                  <w:pPr>
                    <w:pStyle w:val="Formtext1"/>
                  </w:pPr>
                  <w:r>
                    <w:t>None of the above</w:t>
                  </w:r>
                </w:p>
              </w:tc>
            </w:tr>
            <w:tr w:rsidR="00396474" w:rsidRPr="0035766F" w14:paraId="0A84C3DE" w14:textId="77777777" w:rsidTr="00FF6DA0">
              <w:tblPrEx>
                <w:tblBorders>
                  <w:bottom w:val="dashed" w:sz="4" w:space="0" w:color="auto"/>
                </w:tblBorders>
              </w:tblPrEx>
              <w:trPr>
                <w:gridAfter w:val="1"/>
                <w:wAfter w:w="108" w:type="dxa"/>
                <w:trHeight w:val="340"/>
              </w:trPr>
              <w:tc>
                <w:tcPr>
                  <w:tcW w:w="560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69E61EA8" w14:textId="77777777" w:rsidR="00396474" w:rsidRPr="0035766F" w:rsidRDefault="00396474" w:rsidP="0016080C">
                  <w:pPr>
                    <w:pStyle w:val="Formtext2"/>
                    <w:ind w:left="-113" w:firstLine="113"/>
                  </w:pPr>
                  <w:r>
                    <w:t>If you are already registered, what is your registration number?</w:t>
                  </w:r>
                </w:p>
              </w:tc>
              <w:tc>
                <w:tcPr>
                  <w:tcW w:w="4885" w:type="dxa"/>
                  <w:tcBorders>
                    <w:top w:val="nil"/>
                    <w:left w:val="nil"/>
                    <w:bottom w:val="dashed" w:sz="4" w:space="0" w:color="auto"/>
                    <w:right w:val="nil"/>
                  </w:tcBorders>
                  <w:vAlign w:val="bottom"/>
                </w:tcPr>
                <w:p w14:paraId="3C32F8EF" w14:textId="77777777" w:rsidR="00396474" w:rsidRPr="0035766F" w:rsidRDefault="00396474" w:rsidP="0016080C">
                  <w:pPr>
                    <w:pStyle w:val="NoSpacing"/>
                  </w:pPr>
                </w:p>
              </w:tc>
            </w:tr>
          </w:tbl>
          <w:p w14:paraId="25571765" w14:textId="77777777" w:rsidR="00396474" w:rsidRPr="0035766F" w:rsidRDefault="00396474" w:rsidP="0016080C">
            <w:pPr>
              <w:pStyle w:val="NoSpacing"/>
            </w:pPr>
          </w:p>
        </w:tc>
      </w:tr>
      <w:tr w:rsidR="00396474" w:rsidRPr="0035766F" w14:paraId="53576A73" w14:textId="77777777" w:rsidTr="00E1383F">
        <w:trPr>
          <w:trHeight w:val="74"/>
        </w:trPr>
        <w:tc>
          <w:tcPr>
            <w:tcW w:w="10490" w:type="dxa"/>
            <w:gridSpan w:val="4"/>
            <w:tcBorders>
              <w:left w:val="single" w:sz="4" w:space="0" w:color="auto"/>
            </w:tcBorders>
            <w:vAlign w:val="bottom"/>
          </w:tcPr>
          <w:p w14:paraId="5C922D51" w14:textId="77777777" w:rsidR="00396474" w:rsidRPr="0012691D" w:rsidRDefault="00396474" w:rsidP="0016080C">
            <w:pPr>
              <w:pStyle w:val="Formtext2"/>
              <w:rPr>
                <w:sz w:val="16"/>
                <w:szCs w:val="16"/>
              </w:rPr>
            </w:pPr>
          </w:p>
          <w:p w14:paraId="6EE16A1E" w14:textId="65F2FB9C" w:rsidR="00396474" w:rsidRDefault="00396474" w:rsidP="0016080C">
            <w:pPr>
              <w:pStyle w:val="Formtext2"/>
            </w:pPr>
            <w:r>
              <w:t xml:space="preserve">Do you have a current Annual Practising Certificate (APC)?  You can check this on </w:t>
            </w:r>
            <w:r w:rsidR="002E0D76">
              <w:t>your professional organisation’s</w:t>
            </w:r>
            <w:r>
              <w:t xml:space="preserve"> website</w:t>
            </w:r>
            <w:r w:rsidR="00233ADC">
              <w:t>.</w:t>
            </w:r>
          </w:p>
          <w:p w14:paraId="58B0FE1A" w14:textId="77777777" w:rsidR="00396474" w:rsidRPr="0012691D" w:rsidRDefault="00396474" w:rsidP="0016080C">
            <w:pPr>
              <w:pStyle w:val="Formtext2"/>
              <w:rPr>
                <w:sz w:val="16"/>
                <w:szCs w:val="16"/>
              </w:rPr>
            </w:pPr>
          </w:p>
          <w:tbl>
            <w:tblPr>
              <w:tblW w:w="10598" w:type="dxa"/>
              <w:tblLayout w:type="fixed"/>
              <w:tblLook w:val="00A0" w:firstRow="1" w:lastRow="0" w:firstColumn="1" w:lastColumn="0" w:noHBand="0" w:noVBand="0"/>
            </w:tblPr>
            <w:tblGrid>
              <w:gridCol w:w="435"/>
              <w:gridCol w:w="10163"/>
            </w:tblGrid>
            <w:tr w:rsidR="00396474" w:rsidRPr="0035766F" w14:paraId="654672E3" w14:textId="77777777" w:rsidTr="0016080C">
              <w:trPr>
                <w:trHeight w:val="340"/>
              </w:trPr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1195E" w14:textId="77777777" w:rsidR="00396474" w:rsidRPr="0035766F" w:rsidRDefault="00396474" w:rsidP="0016080C">
                  <w:pPr>
                    <w:pStyle w:val="Formtext1"/>
                  </w:pPr>
                </w:p>
              </w:tc>
              <w:tc>
                <w:tcPr>
                  <w:tcW w:w="101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4006F088" w14:textId="77777777" w:rsidR="00396474" w:rsidRPr="0035766F" w:rsidRDefault="00396474" w:rsidP="0016080C">
                  <w:pPr>
                    <w:pStyle w:val="Formtext1"/>
                  </w:pPr>
                  <w:proofErr w:type="gramStart"/>
                  <w:r>
                    <w:t>Yes</w:t>
                  </w:r>
                  <w:proofErr w:type="gramEnd"/>
                  <w:r>
                    <w:t xml:space="preserve"> I have a current practising certificate with no conditions on it</w:t>
                  </w:r>
                </w:p>
              </w:tc>
            </w:tr>
            <w:tr w:rsidR="00396474" w:rsidRPr="0035766F" w14:paraId="7DAB8082" w14:textId="77777777" w:rsidTr="0016080C">
              <w:trPr>
                <w:trHeight w:val="340"/>
              </w:trPr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2545E" w14:textId="77777777" w:rsidR="00396474" w:rsidRPr="0035766F" w:rsidRDefault="00396474" w:rsidP="0016080C">
                  <w:pPr>
                    <w:pStyle w:val="Formtext1"/>
                  </w:pPr>
                </w:p>
              </w:tc>
              <w:tc>
                <w:tcPr>
                  <w:tcW w:w="101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065B7531" w14:textId="77777777" w:rsidR="00396474" w:rsidRPr="0035766F" w:rsidRDefault="00396474" w:rsidP="0016080C">
                  <w:pPr>
                    <w:pStyle w:val="Formtext1"/>
                  </w:pPr>
                  <w:proofErr w:type="gramStart"/>
                  <w:r>
                    <w:t>Yes</w:t>
                  </w:r>
                  <w:proofErr w:type="gramEnd"/>
                  <w:r>
                    <w:t xml:space="preserve"> I have a current practising </w:t>
                  </w:r>
                  <w:proofErr w:type="gramStart"/>
                  <w:r>
                    <w:t>certificate</w:t>
                  </w:r>
                  <w:proofErr w:type="gramEnd"/>
                  <w:r>
                    <w:t xml:space="preserve"> but it does have conditions on it (detail below)</w:t>
                  </w:r>
                </w:p>
              </w:tc>
            </w:tr>
            <w:tr w:rsidR="00396474" w:rsidRPr="0035766F" w14:paraId="3CD92106" w14:textId="77777777" w:rsidTr="0016080C">
              <w:trPr>
                <w:trHeight w:val="340"/>
              </w:trPr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E05C5" w14:textId="77777777" w:rsidR="00396474" w:rsidRPr="0035766F" w:rsidRDefault="00396474" w:rsidP="0016080C">
                  <w:pPr>
                    <w:pStyle w:val="Formtext1"/>
                  </w:pPr>
                </w:p>
              </w:tc>
              <w:tc>
                <w:tcPr>
                  <w:tcW w:w="101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12E02ADD" w14:textId="77777777" w:rsidR="00396474" w:rsidRPr="0035766F" w:rsidRDefault="00396474" w:rsidP="0016080C">
                  <w:pPr>
                    <w:pStyle w:val="Formtext1"/>
                  </w:pPr>
                  <w:proofErr w:type="gramStart"/>
                  <w:r>
                    <w:t>No</w:t>
                  </w:r>
                  <w:proofErr w:type="gramEnd"/>
                  <w:r>
                    <w:t xml:space="preserve"> I do not have a </w:t>
                  </w:r>
                  <w:proofErr w:type="gramStart"/>
                  <w:r>
                    <w:t>current  practising</w:t>
                  </w:r>
                  <w:proofErr w:type="gramEnd"/>
                  <w:r>
                    <w:t xml:space="preserve"> certificate</w:t>
                  </w:r>
                </w:p>
              </w:tc>
            </w:tr>
          </w:tbl>
          <w:p w14:paraId="70D4BA9E" w14:textId="77777777" w:rsidR="00396474" w:rsidRPr="0012691D" w:rsidRDefault="00396474" w:rsidP="0016080C">
            <w:pPr>
              <w:pStyle w:val="Formtext2"/>
              <w:rPr>
                <w:sz w:val="16"/>
                <w:szCs w:val="16"/>
              </w:rPr>
            </w:pPr>
          </w:p>
          <w:p w14:paraId="2C083EA1" w14:textId="77777777" w:rsidR="00396474" w:rsidRPr="0035766F" w:rsidRDefault="00396474" w:rsidP="0016080C">
            <w:pPr>
              <w:pStyle w:val="Formtext2"/>
            </w:pPr>
            <w:r>
              <w:t>If your practising certificate has conditions, please tell us what these are.</w:t>
            </w:r>
          </w:p>
        </w:tc>
      </w:tr>
      <w:tr w:rsidR="00396474" w:rsidRPr="0035766F" w14:paraId="79A18AC0" w14:textId="77777777" w:rsidTr="00E1383F">
        <w:trPr>
          <w:trHeight w:hRule="exact" w:val="397"/>
        </w:trPr>
        <w:tc>
          <w:tcPr>
            <w:tcW w:w="10490" w:type="dxa"/>
            <w:gridSpan w:val="4"/>
            <w:tcBorders>
              <w:left w:val="single" w:sz="4" w:space="0" w:color="auto"/>
              <w:bottom w:val="dashed" w:sz="4" w:space="0" w:color="auto"/>
            </w:tcBorders>
            <w:vAlign w:val="bottom"/>
          </w:tcPr>
          <w:p w14:paraId="5B9B8DF3" w14:textId="77777777" w:rsidR="00396474" w:rsidRPr="0035766F" w:rsidRDefault="00396474" w:rsidP="0016080C">
            <w:pPr>
              <w:pStyle w:val="Formtext2"/>
              <w:spacing w:line="360" w:lineRule="auto"/>
            </w:pPr>
          </w:p>
        </w:tc>
      </w:tr>
      <w:tr w:rsidR="00396474" w:rsidRPr="0035766F" w14:paraId="64703787" w14:textId="77777777" w:rsidTr="00233ADC">
        <w:trPr>
          <w:trHeight w:hRule="exact" w:val="397"/>
        </w:trPr>
        <w:tc>
          <w:tcPr>
            <w:tcW w:w="10490" w:type="dxa"/>
            <w:gridSpan w:val="4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bottom"/>
          </w:tcPr>
          <w:p w14:paraId="4554E208" w14:textId="77777777" w:rsidR="00396474" w:rsidRPr="0035766F" w:rsidRDefault="00396474" w:rsidP="0016080C">
            <w:pPr>
              <w:pStyle w:val="Formtext2"/>
              <w:spacing w:line="360" w:lineRule="auto"/>
            </w:pPr>
          </w:p>
        </w:tc>
      </w:tr>
      <w:tr w:rsidR="00FF6DA0" w:rsidRPr="0035766F" w14:paraId="7F3A1528" w14:textId="77777777" w:rsidTr="00233ADC">
        <w:trPr>
          <w:trHeight w:hRule="exact" w:val="397"/>
        </w:trPr>
        <w:tc>
          <w:tcPr>
            <w:tcW w:w="10490" w:type="dxa"/>
            <w:gridSpan w:val="4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76323577" w14:textId="77777777" w:rsidR="00FF6DA0" w:rsidRPr="0035766F" w:rsidRDefault="00FF6DA0" w:rsidP="0016080C">
            <w:pPr>
              <w:pStyle w:val="Formtext2"/>
              <w:spacing w:line="360" w:lineRule="auto"/>
            </w:pPr>
          </w:p>
        </w:tc>
      </w:tr>
      <w:tr w:rsidR="001B1E77" w:rsidRPr="0035766F" w14:paraId="35FAAA6D" w14:textId="77777777" w:rsidTr="00E1383F">
        <w:trPr>
          <w:trHeight w:val="201"/>
        </w:trPr>
        <w:tc>
          <w:tcPr>
            <w:tcW w:w="2405" w:type="dxa"/>
            <w:tcBorders>
              <w:top w:val="single" w:sz="4" w:space="0" w:color="404040"/>
              <w:left w:val="single" w:sz="4" w:space="0" w:color="404040"/>
            </w:tcBorders>
          </w:tcPr>
          <w:p w14:paraId="17A69048" w14:textId="39889E2E" w:rsidR="001B1E77" w:rsidRPr="0035766F" w:rsidRDefault="00E1383F" w:rsidP="002B7DB4">
            <w:pPr>
              <w:pStyle w:val="Heading2"/>
            </w:pPr>
            <w:r>
              <w:t>Y</w:t>
            </w:r>
            <w:r w:rsidR="001B1E77" w:rsidRPr="0035766F">
              <w:t>our signature</w:t>
            </w:r>
          </w:p>
        </w:tc>
        <w:tc>
          <w:tcPr>
            <w:tcW w:w="8090" w:type="dxa"/>
            <w:gridSpan w:val="3"/>
            <w:tcBorders>
              <w:top w:val="single" w:sz="4" w:space="0" w:color="404040"/>
            </w:tcBorders>
          </w:tcPr>
          <w:p w14:paraId="6BF9D63F" w14:textId="159ECFC5" w:rsidR="001B1E77" w:rsidRDefault="001B1E77" w:rsidP="002B7DB4">
            <w:pPr>
              <w:pStyle w:val="Formtext1"/>
            </w:pPr>
            <w:r w:rsidRPr="0035766F">
              <w:t xml:space="preserve">I consent to </w:t>
            </w:r>
            <w:r w:rsidR="002E0D76">
              <w:t>Te Whatu Ora Te Toka Tumai</w:t>
            </w:r>
            <w:r w:rsidRPr="0035766F">
              <w:t xml:space="preserve"> obtaining confidential verbal or written information about me from my named referees or the author of any written reference or statement of service that I have provided to you.</w:t>
            </w:r>
          </w:p>
          <w:p w14:paraId="6A9D22A6" w14:textId="67C1090D" w:rsidR="00DD7823" w:rsidRPr="0035766F" w:rsidRDefault="00DD7823" w:rsidP="002B7DB4">
            <w:pPr>
              <w:pStyle w:val="Formtext1"/>
            </w:pPr>
            <w:r>
              <w:t xml:space="preserve">Where I have worked for a state sector employer(s) in the past 3 years, I consent to </w:t>
            </w:r>
            <w:r w:rsidR="002E0D76">
              <w:t>Te Whatu Ora Te Toka Tumai</w:t>
            </w:r>
            <w:r>
              <w:t xml:space="preserve"> contacting that employer(s) to undertake a serious misconduct check in accordance with the Public Service Workforce Assurance Standards.  I understand that this will confirm whether I am or have been involved in a serious misconduct investigation or disciplinary process and that, if I have, further details relating to that process may be provided. I understand this check will only be undertaken if I become a preferred candidate.</w:t>
            </w:r>
          </w:p>
          <w:p w14:paraId="29472C92" w14:textId="77777777" w:rsidR="001B1E77" w:rsidRPr="0035766F" w:rsidRDefault="001B1E77" w:rsidP="002B7DB4">
            <w:pPr>
              <w:pStyle w:val="Formtext1"/>
            </w:pPr>
            <w:r w:rsidRPr="0035766F">
              <w:t>I declare that the information I have supplied in this application (and other supporting information) is true to the best of my knowledge. I accept that false declaration or failure to disclose relevant information could result in my immediate dismissal.</w:t>
            </w:r>
          </w:p>
          <w:p w14:paraId="2A85B6F4" w14:textId="09417E32" w:rsidR="001B1E77" w:rsidRPr="0035766F" w:rsidRDefault="001B1E77" w:rsidP="002B7DB4">
            <w:pPr>
              <w:pStyle w:val="Formtext1"/>
            </w:pPr>
            <w:r w:rsidRPr="0035766F">
              <w:t xml:space="preserve">I also understand that any false information given in relation to my medical history may result in my loss of entitlement for any compensation from </w:t>
            </w:r>
            <w:r w:rsidR="002E0D76">
              <w:t>Te Toka Tumai</w:t>
            </w:r>
            <w:r w:rsidRPr="0035766F">
              <w:t>’s or other’s workplace insurer.</w:t>
            </w:r>
          </w:p>
          <w:p w14:paraId="66C88747" w14:textId="77777777" w:rsidR="001B1E77" w:rsidRPr="0035766F" w:rsidRDefault="001B1E77" w:rsidP="0035766F">
            <w:pPr>
              <w:pStyle w:val="ListBullet"/>
              <w:tabs>
                <w:tab w:val="clear" w:pos="360"/>
              </w:tabs>
            </w:pPr>
          </w:p>
        </w:tc>
      </w:tr>
      <w:tr w:rsidR="001B1E77" w:rsidRPr="0035766F" w14:paraId="5EE749C9" w14:textId="77777777" w:rsidTr="00E1383F">
        <w:trPr>
          <w:trHeight w:val="76"/>
        </w:trPr>
        <w:tc>
          <w:tcPr>
            <w:tcW w:w="2405" w:type="dxa"/>
            <w:tcBorders>
              <w:left w:val="single" w:sz="4" w:space="0" w:color="404040"/>
              <w:right w:val="dashed" w:sz="4" w:space="0" w:color="404040"/>
            </w:tcBorders>
            <w:vAlign w:val="bottom"/>
          </w:tcPr>
          <w:p w14:paraId="6C68E632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5675" w:type="dxa"/>
            <w:tcBorders>
              <w:top w:val="dashed" w:sz="4" w:space="0" w:color="404040"/>
              <w:left w:val="dashed" w:sz="4" w:space="0" w:color="404040"/>
              <w:right w:val="dashed" w:sz="4" w:space="0" w:color="404040"/>
            </w:tcBorders>
            <w:vAlign w:val="bottom"/>
          </w:tcPr>
          <w:p w14:paraId="0F53FAC3" w14:textId="77777777" w:rsidR="001B1E77" w:rsidRPr="0035766F" w:rsidRDefault="001B1E77" w:rsidP="002B7DB4">
            <w:pPr>
              <w:pStyle w:val="Formtext2"/>
            </w:pPr>
            <w:r w:rsidRPr="0035766F">
              <w:t>Signature</w:t>
            </w:r>
          </w:p>
        </w:tc>
        <w:tc>
          <w:tcPr>
            <w:tcW w:w="284" w:type="dxa"/>
            <w:tcBorders>
              <w:left w:val="dashed" w:sz="4" w:space="0" w:color="404040"/>
              <w:right w:val="dashed" w:sz="4" w:space="0" w:color="404040"/>
            </w:tcBorders>
            <w:vAlign w:val="bottom"/>
          </w:tcPr>
          <w:p w14:paraId="23C7C237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2131" w:type="dxa"/>
            <w:tcBorders>
              <w:top w:val="dashed" w:sz="4" w:space="0" w:color="404040"/>
              <w:left w:val="dashed" w:sz="4" w:space="0" w:color="404040"/>
              <w:right w:val="dashed" w:sz="4" w:space="0" w:color="404040"/>
            </w:tcBorders>
            <w:vAlign w:val="bottom"/>
          </w:tcPr>
          <w:p w14:paraId="4172745F" w14:textId="77777777" w:rsidR="001B1E77" w:rsidRPr="0035766F" w:rsidRDefault="001B1E77" w:rsidP="002B7DB4">
            <w:pPr>
              <w:pStyle w:val="Formtext2"/>
            </w:pPr>
            <w:r w:rsidRPr="0035766F">
              <w:t>Date</w:t>
            </w:r>
          </w:p>
        </w:tc>
      </w:tr>
      <w:tr w:rsidR="001B1E77" w:rsidRPr="0035766F" w14:paraId="4DBCE90D" w14:textId="77777777" w:rsidTr="00DA4AFC">
        <w:trPr>
          <w:trHeight w:val="80"/>
        </w:trPr>
        <w:tc>
          <w:tcPr>
            <w:tcW w:w="2405" w:type="dxa"/>
            <w:tcBorders>
              <w:left w:val="single" w:sz="4" w:space="0" w:color="404040"/>
              <w:right w:val="dashed" w:sz="4" w:space="0" w:color="404040"/>
            </w:tcBorders>
            <w:vAlign w:val="bottom"/>
          </w:tcPr>
          <w:p w14:paraId="6A0685B9" w14:textId="77777777" w:rsidR="001B1E77" w:rsidRPr="0035766F" w:rsidRDefault="001B1E77" w:rsidP="002B7DB4">
            <w:pPr>
              <w:pStyle w:val="Formtext2"/>
            </w:pPr>
          </w:p>
        </w:tc>
        <w:tc>
          <w:tcPr>
            <w:tcW w:w="5675" w:type="dxa"/>
            <w:tcBorders>
              <w:left w:val="dashed" w:sz="4" w:space="0" w:color="404040"/>
              <w:bottom w:val="dashed" w:sz="4" w:space="0" w:color="404040"/>
              <w:right w:val="dashed" w:sz="4" w:space="0" w:color="404040"/>
            </w:tcBorders>
            <w:vAlign w:val="bottom"/>
          </w:tcPr>
          <w:p w14:paraId="17450504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284" w:type="dxa"/>
            <w:tcBorders>
              <w:left w:val="dashed" w:sz="4" w:space="0" w:color="404040"/>
              <w:right w:val="dashed" w:sz="4" w:space="0" w:color="404040"/>
            </w:tcBorders>
            <w:vAlign w:val="bottom"/>
          </w:tcPr>
          <w:p w14:paraId="4DDE3921" w14:textId="77777777" w:rsidR="001B1E77" w:rsidRPr="0035766F" w:rsidRDefault="001B1E77" w:rsidP="002B7DB4">
            <w:pPr>
              <w:pStyle w:val="Formtext1"/>
            </w:pPr>
          </w:p>
        </w:tc>
        <w:tc>
          <w:tcPr>
            <w:tcW w:w="2131" w:type="dxa"/>
            <w:tcBorders>
              <w:left w:val="dashed" w:sz="4" w:space="0" w:color="404040"/>
              <w:bottom w:val="dashed" w:sz="4" w:space="0" w:color="404040"/>
              <w:right w:val="dashed" w:sz="4" w:space="0" w:color="404040"/>
            </w:tcBorders>
            <w:vAlign w:val="bottom"/>
          </w:tcPr>
          <w:p w14:paraId="61427630" w14:textId="77777777" w:rsidR="001B1E77" w:rsidRPr="0035766F" w:rsidRDefault="001B1E77" w:rsidP="002B7DB4">
            <w:pPr>
              <w:pStyle w:val="Formtext1"/>
            </w:pPr>
          </w:p>
        </w:tc>
      </w:tr>
    </w:tbl>
    <w:p w14:paraId="63457ADA" w14:textId="77777777" w:rsidR="001B1E77" w:rsidRPr="00DA4AFC" w:rsidRDefault="001B1E77" w:rsidP="00FF0211">
      <w:pPr>
        <w:pStyle w:val="NoSpacing"/>
        <w:rPr>
          <w:sz w:val="8"/>
          <w:szCs w:val="10"/>
        </w:rPr>
      </w:pPr>
    </w:p>
    <w:sectPr w:rsidR="001B1E77" w:rsidRPr="00DA4AFC" w:rsidSect="000C7BA0">
      <w:headerReference w:type="default" r:id="rId13"/>
      <w:footerReference w:type="default" r:id="rId14"/>
      <w:footerReference w:type="first" r:id="rId15"/>
      <w:pgSz w:w="11906" w:h="16838" w:code="9"/>
      <w:pgMar w:top="696" w:right="720" w:bottom="1701" w:left="720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55C30" w14:textId="77777777" w:rsidR="00224F5C" w:rsidRDefault="00224F5C" w:rsidP="00C21A8E">
      <w:pPr>
        <w:spacing w:after="0" w:line="240" w:lineRule="auto"/>
      </w:pPr>
      <w:r>
        <w:separator/>
      </w:r>
    </w:p>
  </w:endnote>
  <w:endnote w:type="continuationSeparator" w:id="0">
    <w:p w14:paraId="609D584C" w14:textId="77777777" w:rsidR="00224F5C" w:rsidRDefault="00224F5C" w:rsidP="00C21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67A9C" w14:textId="77777777" w:rsidR="001B1E77" w:rsidRPr="0035766F" w:rsidRDefault="001B1E77" w:rsidP="00945CBF">
    <w:pPr>
      <w:pStyle w:val="NoSpacing"/>
      <w:rPr>
        <w:color w:val="1F4E79"/>
        <w:sz w:val="16"/>
        <w:szCs w:val="18"/>
      </w:rPr>
    </w:pPr>
  </w:p>
  <w:tbl>
    <w:tblPr>
      <w:tblW w:w="5051" w:type="pct"/>
      <w:tblLook w:val="00A0" w:firstRow="1" w:lastRow="0" w:firstColumn="1" w:lastColumn="0" w:noHBand="0" w:noVBand="0"/>
    </w:tblPr>
    <w:tblGrid>
      <w:gridCol w:w="10465"/>
      <w:gridCol w:w="108"/>
    </w:tblGrid>
    <w:tr w:rsidR="001B1E77" w:rsidRPr="0035766F" w14:paraId="7C5721F1" w14:textId="77777777" w:rsidTr="0035766F">
      <w:trPr>
        <w:trHeight w:val="376"/>
      </w:trPr>
      <w:tc>
        <w:tcPr>
          <w:tcW w:w="5000" w:type="pct"/>
          <w:gridSpan w:val="2"/>
          <w:shd w:val="clear" w:color="auto" w:fill="FFFFFF"/>
          <w:tcMar>
            <w:top w:w="0" w:type="dxa"/>
            <w:left w:w="113" w:type="dxa"/>
            <w:bottom w:w="0" w:type="dxa"/>
            <w:right w:w="0" w:type="dxa"/>
          </w:tcMar>
          <w:vAlign w:val="center"/>
        </w:tcPr>
        <w:p w14:paraId="3F6AB965" w14:textId="6FC11D3F" w:rsidR="001B1E77" w:rsidRPr="0035766F" w:rsidRDefault="00BE23C7" w:rsidP="0035766F">
          <w:pPr>
            <w:pStyle w:val="Formtext1"/>
            <w:spacing w:before="0"/>
            <w:rPr>
              <w:color w:val="2E74B5"/>
              <w:sz w:val="16"/>
            </w:rPr>
          </w:pPr>
          <w:r>
            <w:rPr>
              <w:noProof/>
              <w:lang w:eastAsia="en-NZ"/>
            </w:rPr>
            <w:drawing>
              <wp:inline distT="0" distB="0" distL="0" distR="0" wp14:anchorId="74EF2375" wp14:editId="15303046">
                <wp:extent cx="3800475" cy="190500"/>
                <wp:effectExtent l="0" t="0" r="9525" b="0"/>
                <wp:docPr id="3" name="Picture 2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6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817" t="33716" r="4807" b="2903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004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1B1E77" w:rsidRPr="0035766F">
            <w:rPr>
              <w:color w:val="1F4E79"/>
              <w:sz w:val="16"/>
              <w:szCs w:val="18"/>
            </w:rPr>
            <w:t xml:space="preserve">                                                                                            Page </w:t>
          </w:r>
          <w:r w:rsidR="001B1E77" w:rsidRPr="0035766F">
            <w:rPr>
              <w:bCs/>
              <w:color w:val="1F4E79"/>
              <w:sz w:val="16"/>
              <w:szCs w:val="18"/>
            </w:rPr>
            <w:fldChar w:fldCharType="begin"/>
          </w:r>
          <w:r w:rsidR="001B1E77" w:rsidRPr="0035766F">
            <w:rPr>
              <w:bCs/>
              <w:color w:val="1F4E79"/>
              <w:sz w:val="16"/>
              <w:szCs w:val="18"/>
            </w:rPr>
            <w:instrText xml:space="preserve"> PAGE  \* Arabic  \* MERGEFORMAT </w:instrText>
          </w:r>
          <w:r w:rsidR="001B1E77" w:rsidRPr="0035766F">
            <w:rPr>
              <w:bCs/>
              <w:color w:val="1F4E79"/>
              <w:sz w:val="16"/>
              <w:szCs w:val="18"/>
            </w:rPr>
            <w:fldChar w:fldCharType="separate"/>
          </w:r>
          <w:r w:rsidR="00DF6C11">
            <w:rPr>
              <w:bCs/>
              <w:noProof/>
              <w:color w:val="1F4E79"/>
              <w:sz w:val="16"/>
              <w:szCs w:val="18"/>
            </w:rPr>
            <w:t>2</w:t>
          </w:r>
          <w:r w:rsidR="001B1E77" w:rsidRPr="0035766F">
            <w:rPr>
              <w:bCs/>
              <w:color w:val="1F4E79"/>
              <w:sz w:val="16"/>
              <w:szCs w:val="18"/>
            </w:rPr>
            <w:fldChar w:fldCharType="end"/>
          </w:r>
          <w:r w:rsidR="001B1E77" w:rsidRPr="0035766F">
            <w:rPr>
              <w:color w:val="1F4E79"/>
              <w:sz w:val="16"/>
              <w:szCs w:val="18"/>
            </w:rPr>
            <w:t xml:space="preserve"> of </w:t>
          </w:r>
          <w:r w:rsidR="001B1E77" w:rsidRPr="0035766F">
            <w:rPr>
              <w:bCs/>
              <w:color w:val="1F4E79"/>
              <w:sz w:val="16"/>
              <w:szCs w:val="18"/>
            </w:rPr>
            <w:fldChar w:fldCharType="begin"/>
          </w:r>
          <w:r w:rsidR="001B1E77" w:rsidRPr="0035766F">
            <w:rPr>
              <w:bCs/>
              <w:color w:val="1F4E79"/>
              <w:sz w:val="16"/>
              <w:szCs w:val="18"/>
            </w:rPr>
            <w:instrText xml:space="preserve"> NUMPAGES  \* Arabic  \* MERGEFORMAT </w:instrText>
          </w:r>
          <w:r w:rsidR="001B1E77" w:rsidRPr="0035766F">
            <w:rPr>
              <w:bCs/>
              <w:color w:val="1F4E79"/>
              <w:sz w:val="16"/>
              <w:szCs w:val="18"/>
            </w:rPr>
            <w:fldChar w:fldCharType="separate"/>
          </w:r>
          <w:r w:rsidR="00DF6C11">
            <w:rPr>
              <w:bCs/>
              <w:noProof/>
              <w:color w:val="1F4E79"/>
              <w:sz w:val="16"/>
              <w:szCs w:val="18"/>
            </w:rPr>
            <w:t>3</w:t>
          </w:r>
          <w:r w:rsidR="001B1E77" w:rsidRPr="0035766F">
            <w:rPr>
              <w:bCs/>
              <w:color w:val="1F4E79"/>
              <w:sz w:val="16"/>
              <w:szCs w:val="18"/>
            </w:rPr>
            <w:fldChar w:fldCharType="end"/>
          </w:r>
        </w:p>
      </w:tc>
    </w:tr>
    <w:tr w:rsidR="001B1E77" w:rsidRPr="0035766F" w14:paraId="591DCF8C" w14:textId="77777777" w:rsidTr="0035766F">
      <w:trPr>
        <w:gridAfter w:val="1"/>
        <w:wAfter w:w="109" w:type="dxa"/>
        <w:trHeight w:val="87"/>
      </w:trPr>
      <w:tc>
        <w:tcPr>
          <w:tcW w:w="4949" w:type="pct"/>
          <w:shd w:val="clear" w:color="auto" w:fill="FFFFFF"/>
          <w:tcMar>
            <w:top w:w="0" w:type="dxa"/>
            <w:left w:w="113" w:type="dxa"/>
            <w:bottom w:w="0" w:type="dxa"/>
            <w:right w:w="0" w:type="dxa"/>
          </w:tcMar>
          <w:vAlign w:val="center"/>
        </w:tcPr>
        <w:p w14:paraId="35BE1AFB" w14:textId="77777777" w:rsidR="001B1E77" w:rsidRPr="0035766F" w:rsidRDefault="001B1E77" w:rsidP="0035766F">
          <w:pPr>
            <w:pStyle w:val="Formtext1"/>
            <w:spacing w:before="0"/>
            <w:rPr>
              <w:noProof/>
              <w:lang w:eastAsia="en-NZ"/>
            </w:rPr>
          </w:pPr>
        </w:p>
      </w:tc>
    </w:tr>
    <w:tr w:rsidR="001B1E77" w:rsidRPr="0035766F" w14:paraId="674F4DC2" w14:textId="77777777" w:rsidTr="0035766F">
      <w:trPr>
        <w:gridAfter w:val="1"/>
        <w:wAfter w:w="109" w:type="dxa"/>
        <w:trHeight w:val="87"/>
      </w:trPr>
      <w:tc>
        <w:tcPr>
          <w:tcW w:w="4949" w:type="pct"/>
          <w:shd w:val="clear" w:color="auto" w:fill="FFFFFF"/>
          <w:tcMar>
            <w:top w:w="0" w:type="dxa"/>
            <w:left w:w="113" w:type="dxa"/>
            <w:bottom w:w="0" w:type="dxa"/>
            <w:right w:w="0" w:type="dxa"/>
          </w:tcMar>
          <w:vAlign w:val="center"/>
        </w:tcPr>
        <w:p w14:paraId="67B008D2" w14:textId="77777777" w:rsidR="001B1E77" w:rsidRPr="0035766F" w:rsidRDefault="001B1E77" w:rsidP="0035766F">
          <w:pPr>
            <w:pStyle w:val="Formtext1"/>
            <w:spacing w:before="0"/>
            <w:rPr>
              <w:noProof/>
              <w:lang w:eastAsia="en-NZ"/>
            </w:rPr>
          </w:pPr>
        </w:p>
      </w:tc>
    </w:tr>
  </w:tbl>
  <w:p w14:paraId="6866F3C6" w14:textId="77777777" w:rsidR="001B1E77" w:rsidRDefault="001B1E77" w:rsidP="00945CBF">
    <w:pPr>
      <w:pStyle w:val="NoSpacing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B7B0B" w14:textId="77777777" w:rsidR="001B1E77" w:rsidRDefault="001B1E77" w:rsidP="00A21349">
    <w:pPr>
      <w:pStyle w:val="NoSpacing"/>
    </w:pPr>
  </w:p>
  <w:tbl>
    <w:tblPr>
      <w:tblW w:w="5000" w:type="pct"/>
      <w:tblLayout w:type="fixed"/>
      <w:tblLook w:val="00A0" w:firstRow="1" w:lastRow="0" w:firstColumn="1" w:lastColumn="0" w:noHBand="0" w:noVBand="0"/>
    </w:tblPr>
    <w:tblGrid>
      <w:gridCol w:w="495"/>
      <w:gridCol w:w="6141"/>
      <w:gridCol w:w="3194"/>
      <w:gridCol w:w="636"/>
    </w:tblGrid>
    <w:tr w:rsidR="001B1E77" w:rsidRPr="0035766F" w14:paraId="29776CDA" w14:textId="77777777" w:rsidTr="0035766F">
      <w:trPr>
        <w:trHeight w:val="585"/>
      </w:trPr>
      <w:tc>
        <w:tcPr>
          <w:tcW w:w="236" w:type="pct"/>
          <w:tcBorders>
            <w:top w:val="single" w:sz="4" w:space="0" w:color="404040"/>
          </w:tcBorders>
          <w:shd w:val="clear" w:color="auto" w:fill="FFFFFF"/>
          <w:tcMar>
            <w:top w:w="0" w:type="dxa"/>
            <w:left w:w="113" w:type="dxa"/>
            <w:bottom w:w="0" w:type="dxa"/>
            <w:right w:w="0" w:type="dxa"/>
          </w:tcMar>
          <w:vAlign w:val="center"/>
        </w:tcPr>
        <w:p w14:paraId="182C2DF0" w14:textId="77777777" w:rsidR="001B1E77" w:rsidRPr="0035766F" w:rsidRDefault="00BE23C7" w:rsidP="0035766F">
          <w:pPr>
            <w:pStyle w:val="Formtext1"/>
            <w:spacing w:before="0"/>
            <w:jc w:val="right"/>
          </w:pPr>
          <w:r>
            <w:rPr>
              <w:noProof/>
              <w:lang w:eastAsia="en-NZ"/>
            </w:rPr>
            <w:drawing>
              <wp:inline distT="0" distB="0" distL="0" distR="0" wp14:anchorId="36F0C242" wp14:editId="4D5926BB">
                <wp:extent cx="246016" cy="246016"/>
                <wp:effectExtent l="0" t="0" r="1905" b="1905"/>
                <wp:docPr id="4" name="Picture 262" descr="/Users/Steve/Downloads/Icons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2" name="Picture 262" descr="/Users/Steve/Downloads/Icons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duotone>
                            <a:prstClr val="black"/>
                            <a:schemeClr val="accent5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574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34" w:type="pct"/>
          <w:tcBorders>
            <w:top w:val="single" w:sz="4" w:space="0" w:color="404040"/>
          </w:tcBorders>
          <w:shd w:val="clear" w:color="auto" w:fill="FFFFFF"/>
          <w:tcMar>
            <w:left w:w="113" w:type="dxa"/>
          </w:tcMar>
          <w:vAlign w:val="center"/>
        </w:tcPr>
        <w:p w14:paraId="71EB1AF7" w14:textId="77777777" w:rsidR="001B1E77" w:rsidRPr="0035766F" w:rsidRDefault="001B1E77" w:rsidP="0035766F">
          <w:pPr>
            <w:pStyle w:val="Formtext1"/>
            <w:spacing w:before="0"/>
            <w:rPr>
              <w:color w:val="2E74B5"/>
            </w:rPr>
          </w:pPr>
          <w:r w:rsidRPr="0035766F">
            <w:rPr>
              <w:rStyle w:val="Hyperlink"/>
              <w:rFonts w:cs="Calibri"/>
              <w:color w:val="2E74B5"/>
              <w:sz w:val="16"/>
              <w:u w:val="none"/>
            </w:rPr>
            <w:t>Take a copy of this form for your records and give the original to the Hiring Manager at your interview.</w:t>
          </w:r>
          <w:r w:rsidRPr="0035766F">
            <w:rPr>
              <w:noProof/>
              <w:color w:val="2E74B5"/>
              <w:lang w:eastAsia="en-NZ"/>
            </w:rPr>
            <w:t xml:space="preserve"> </w:t>
          </w:r>
        </w:p>
      </w:tc>
      <w:tc>
        <w:tcPr>
          <w:tcW w:w="1526" w:type="pct"/>
          <w:tcBorders>
            <w:top w:val="single" w:sz="4" w:space="0" w:color="404040"/>
          </w:tcBorders>
          <w:shd w:val="clear" w:color="auto" w:fill="FFFFFF"/>
          <w:vAlign w:val="center"/>
        </w:tcPr>
        <w:p w14:paraId="63765A35" w14:textId="77777777" w:rsidR="001B1E77" w:rsidRPr="0035766F" w:rsidRDefault="001B1E77" w:rsidP="0035766F">
          <w:pPr>
            <w:pStyle w:val="Formtext1"/>
            <w:spacing w:before="0"/>
            <w:jc w:val="right"/>
            <w:rPr>
              <w:color w:val="2E74B5"/>
            </w:rPr>
          </w:pPr>
          <w:r w:rsidRPr="0035766F">
            <w:rPr>
              <w:color w:val="2E74B5"/>
              <w:sz w:val="16"/>
            </w:rPr>
            <w:t xml:space="preserve">Having trouble completing this form? </w:t>
          </w:r>
          <w:r w:rsidRPr="0035766F">
            <w:rPr>
              <w:color w:val="2E74B5"/>
              <w:sz w:val="16"/>
            </w:rPr>
            <w:br/>
            <w:t xml:space="preserve">Call </w:t>
          </w:r>
          <w:proofErr w:type="spellStart"/>
          <w:r w:rsidRPr="0035766F">
            <w:rPr>
              <w:color w:val="2E74B5"/>
              <w:sz w:val="16"/>
            </w:rPr>
            <w:t>askHR</w:t>
          </w:r>
          <w:proofErr w:type="spellEnd"/>
          <w:r w:rsidRPr="0035766F">
            <w:rPr>
              <w:color w:val="2E74B5"/>
              <w:sz w:val="16"/>
            </w:rPr>
            <w:t xml:space="preserve"> on ext. 27900 or 09 6309800</w:t>
          </w:r>
        </w:p>
      </w:tc>
      <w:tc>
        <w:tcPr>
          <w:tcW w:w="304" w:type="pct"/>
          <w:tcBorders>
            <w:top w:val="single" w:sz="4" w:space="0" w:color="404040"/>
          </w:tcBorders>
          <w:shd w:val="clear" w:color="auto" w:fill="FFFFFF"/>
          <w:vAlign w:val="center"/>
        </w:tcPr>
        <w:p w14:paraId="4E6F936C" w14:textId="77777777" w:rsidR="001B1E77" w:rsidRPr="0035766F" w:rsidRDefault="00BE23C7" w:rsidP="0035766F">
          <w:pPr>
            <w:pStyle w:val="Formtext1"/>
            <w:spacing w:before="0"/>
            <w:rPr>
              <w:rStyle w:val="Hyperlink"/>
              <w:rFonts w:cs="Calibri"/>
              <w:color w:val="2E74B5"/>
              <w:sz w:val="16"/>
              <w:u w:val="none"/>
            </w:rPr>
          </w:pPr>
          <w:r>
            <w:rPr>
              <w:noProof/>
              <w:lang w:eastAsia="en-NZ"/>
            </w:rPr>
            <w:drawing>
              <wp:inline distT="0" distB="0" distL="0" distR="0" wp14:anchorId="702FBC15" wp14:editId="724F5DE6">
                <wp:extent cx="238125" cy="238125"/>
                <wp:effectExtent l="0" t="0" r="9525" b="9525"/>
                <wp:docPr id="5" name="Picture 263" descr="/Users/Steve/Downloads/Icons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3" name="Picture 263" descr="/Users/Steve/Downloads/Icons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duotone>
                            <a:prstClr val="black"/>
                            <a:schemeClr val="accent5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1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B1E77" w:rsidRPr="0035766F" w14:paraId="09B2C97F" w14:textId="77777777" w:rsidTr="0035766F">
      <w:trPr>
        <w:trHeight w:val="87"/>
      </w:trPr>
      <w:tc>
        <w:tcPr>
          <w:tcW w:w="5000" w:type="pct"/>
          <w:gridSpan w:val="4"/>
          <w:shd w:val="clear" w:color="auto" w:fill="FFFFFF"/>
          <w:tcMar>
            <w:top w:w="0" w:type="dxa"/>
            <w:left w:w="113" w:type="dxa"/>
            <w:bottom w:w="0" w:type="dxa"/>
            <w:right w:w="0" w:type="dxa"/>
          </w:tcMar>
          <w:vAlign w:val="center"/>
        </w:tcPr>
        <w:p w14:paraId="6597C022" w14:textId="77777777" w:rsidR="001B1E77" w:rsidRPr="0035766F" w:rsidRDefault="00BE23C7" w:rsidP="0035766F">
          <w:pPr>
            <w:pStyle w:val="Formtext1"/>
            <w:spacing w:before="0"/>
            <w:rPr>
              <w:noProof/>
              <w:lang w:eastAsia="en-NZ"/>
            </w:rPr>
          </w:pPr>
          <w:r>
            <w:rPr>
              <w:noProof/>
              <w:lang w:eastAsia="en-NZ"/>
            </w:rPr>
            <w:drawing>
              <wp:inline distT="0" distB="0" distL="0" distR="0" wp14:anchorId="69D22C86" wp14:editId="3F030724">
                <wp:extent cx="3800475" cy="190500"/>
                <wp:effectExtent l="0" t="0" r="9525" b="0"/>
                <wp:docPr id="6" name="Picture 2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6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817" t="33716" r="4807" b="2903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004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AE8CB41" w14:textId="77777777" w:rsidR="001B1E77" w:rsidRPr="00B01FC0" w:rsidRDefault="001B1E77" w:rsidP="00B01FC0">
    <w:pPr>
      <w:pStyle w:val="NoSpacing"/>
      <w:rPr>
        <w:rStyle w:val="Maoritex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D5EB" w14:textId="77777777" w:rsidR="00224F5C" w:rsidRDefault="00224F5C" w:rsidP="00C21A8E">
      <w:pPr>
        <w:spacing w:after="0" w:line="240" w:lineRule="auto"/>
      </w:pPr>
      <w:r>
        <w:separator/>
      </w:r>
    </w:p>
  </w:footnote>
  <w:footnote w:type="continuationSeparator" w:id="0">
    <w:p w14:paraId="23C03126" w14:textId="77777777" w:rsidR="00224F5C" w:rsidRDefault="00224F5C" w:rsidP="00C21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466"/>
    </w:tblGrid>
    <w:tr w:rsidR="001B1E77" w:rsidRPr="0035766F" w14:paraId="6496149A" w14:textId="77777777" w:rsidTr="0035766F">
      <w:trPr>
        <w:trHeight w:val="420"/>
      </w:trPr>
      <w:tc>
        <w:tcPr>
          <w:tcW w:w="10682" w:type="dxa"/>
          <w:tcBorders>
            <w:top w:val="nil"/>
            <w:left w:val="nil"/>
            <w:bottom w:val="nil"/>
            <w:right w:val="nil"/>
          </w:tcBorders>
        </w:tcPr>
        <w:p w14:paraId="752D43FC" w14:textId="77777777" w:rsidR="001B1E77" w:rsidRPr="0035766F" w:rsidRDefault="001B1E77" w:rsidP="0035766F">
          <w:pPr>
            <w:pStyle w:val="Header"/>
            <w:jc w:val="right"/>
          </w:pPr>
        </w:p>
      </w:tc>
    </w:tr>
  </w:tbl>
  <w:p w14:paraId="6CA15419" w14:textId="77777777" w:rsidR="001B1E77" w:rsidRDefault="001B1E77" w:rsidP="006413F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4DC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5EA5B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</w:abstractNum>
  <w:abstractNum w:abstractNumId="2" w15:restartNumberingAfterBreak="0">
    <w:nsid w:val="12EA4288"/>
    <w:multiLevelType w:val="hybridMultilevel"/>
    <w:tmpl w:val="4D226B88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786309">
    <w:abstractNumId w:val="1"/>
  </w:num>
  <w:num w:numId="2" w16cid:durableId="1084111038">
    <w:abstractNumId w:val="1"/>
  </w:num>
  <w:num w:numId="3" w16cid:durableId="966591166">
    <w:abstractNumId w:val="1"/>
  </w:num>
  <w:num w:numId="4" w16cid:durableId="1796025435">
    <w:abstractNumId w:val="1"/>
  </w:num>
  <w:num w:numId="5" w16cid:durableId="1963225604">
    <w:abstractNumId w:val="1"/>
  </w:num>
  <w:num w:numId="6" w16cid:durableId="1265844692">
    <w:abstractNumId w:val="1"/>
  </w:num>
  <w:num w:numId="7" w16cid:durableId="2051685769">
    <w:abstractNumId w:val="1"/>
  </w:num>
  <w:num w:numId="8" w16cid:durableId="1980182633">
    <w:abstractNumId w:val="1"/>
  </w:num>
  <w:num w:numId="9" w16cid:durableId="1051491065">
    <w:abstractNumId w:val="1"/>
  </w:num>
  <w:num w:numId="10" w16cid:durableId="2035449748">
    <w:abstractNumId w:val="1"/>
  </w:num>
  <w:num w:numId="11" w16cid:durableId="529998385">
    <w:abstractNumId w:val="1"/>
  </w:num>
  <w:num w:numId="12" w16cid:durableId="2048602399">
    <w:abstractNumId w:val="0"/>
  </w:num>
  <w:num w:numId="13" w16cid:durableId="207568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907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1AA"/>
    <w:rsid w:val="00014DED"/>
    <w:rsid w:val="000175BA"/>
    <w:rsid w:val="00017C94"/>
    <w:rsid w:val="00034E6E"/>
    <w:rsid w:val="00037A52"/>
    <w:rsid w:val="00050918"/>
    <w:rsid w:val="00075D6E"/>
    <w:rsid w:val="00082468"/>
    <w:rsid w:val="000831B2"/>
    <w:rsid w:val="00091C79"/>
    <w:rsid w:val="00093C2C"/>
    <w:rsid w:val="000A1A39"/>
    <w:rsid w:val="000C0C00"/>
    <w:rsid w:val="000C1BFA"/>
    <w:rsid w:val="000C7BA0"/>
    <w:rsid w:val="000D1E42"/>
    <w:rsid w:val="000D23C3"/>
    <w:rsid w:val="000E1307"/>
    <w:rsid w:val="001166D2"/>
    <w:rsid w:val="00124308"/>
    <w:rsid w:val="001266B1"/>
    <w:rsid w:val="0012691D"/>
    <w:rsid w:val="00136828"/>
    <w:rsid w:val="0015541F"/>
    <w:rsid w:val="001870A0"/>
    <w:rsid w:val="001B1E77"/>
    <w:rsid w:val="001B6E5E"/>
    <w:rsid w:val="001C54F5"/>
    <w:rsid w:val="001C6059"/>
    <w:rsid w:val="001D7076"/>
    <w:rsid w:val="001E1939"/>
    <w:rsid w:val="001E6F7C"/>
    <w:rsid w:val="001F7CE0"/>
    <w:rsid w:val="002129EA"/>
    <w:rsid w:val="00224D44"/>
    <w:rsid w:val="00224F5C"/>
    <w:rsid w:val="00233ADC"/>
    <w:rsid w:val="00234281"/>
    <w:rsid w:val="00234D5A"/>
    <w:rsid w:val="0025617A"/>
    <w:rsid w:val="002610F5"/>
    <w:rsid w:val="00264183"/>
    <w:rsid w:val="00265154"/>
    <w:rsid w:val="0028553A"/>
    <w:rsid w:val="00291FC4"/>
    <w:rsid w:val="002A6B8D"/>
    <w:rsid w:val="002A70A7"/>
    <w:rsid w:val="002B405B"/>
    <w:rsid w:val="002B7DB4"/>
    <w:rsid w:val="002E0D76"/>
    <w:rsid w:val="002E5AD0"/>
    <w:rsid w:val="0030647B"/>
    <w:rsid w:val="00323AF9"/>
    <w:rsid w:val="00325C6B"/>
    <w:rsid w:val="003414B7"/>
    <w:rsid w:val="00345A86"/>
    <w:rsid w:val="00346728"/>
    <w:rsid w:val="0035766F"/>
    <w:rsid w:val="003740AC"/>
    <w:rsid w:val="00396474"/>
    <w:rsid w:val="0039712F"/>
    <w:rsid w:val="00397FE6"/>
    <w:rsid w:val="003C1D3B"/>
    <w:rsid w:val="003E5DF0"/>
    <w:rsid w:val="00413A62"/>
    <w:rsid w:val="00427BBE"/>
    <w:rsid w:val="0045742F"/>
    <w:rsid w:val="00460C08"/>
    <w:rsid w:val="00463860"/>
    <w:rsid w:val="0047429B"/>
    <w:rsid w:val="0048268A"/>
    <w:rsid w:val="004A0594"/>
    <w:rsid w:val="004B2049"/>
    <w:rsid w:val="004B6F5B"/>
    <w:rsid w:val="004D0D51"/>
    <w:rsid w:val="00532CEB"/>
    <w:rsid w:val="00540561"/>
    <w:rsid w:val="00542CA1"/>
    <w:rsid w:val="00554B6B"/>
    <w:rsid w:val="005A53D4"/>
    <w:rsid w:val="005A6C17"/>
    <w:rsid w:val="005B72D2"/>
    <w:rsid w:val="005D7F6D"/>
    <w:rsid w:val="00617EBA"/>
    <w:rsid w:val="00631BC5"/>
    <w:rsid w:val="006413FF"/>
    <w:rsid w:val="006611F9"/>
    <w:rsid w:val="00682A0A"/>
    <w:rsid w:val="00686581"/>
    <w:rsid w:val="006A10E9"/>
    <w:rsid w:val="006B537D"/>
    <w:rsid w:val="006D6505"/>
    <w:rsid w:val="006E5385"/>
    <w:rsid w:val="00707636"/>
    <w:rsid w:val="0073147E"/>
    <w:rsid w:val="00731E25"/>
    <w:rsid w:val="00732060"/>
    <w:rsid w:val="00733AB2"/>
    <w:rsid w:val="00755BD0"/>
    <w:rsid w:val="007744AC"/>
    <w:rsid w:val="0079301F"/>
    <w:rsid w:val="007B22DD"/>
    <w:rsid w:val="007B2AC1"/>
    <w:rsid w:val="007D01A3"/>
    <w:rsid w:val="007F6AF2"/>
    <w:rsid w:val="00801941"/>
    <w:rsid w:val="0080633A"/>
    <w:rsid w:val="00815012"/>
    <w:rsid w:val="00832F0A"/>
    <w:rsid w:val="00834BCD"/>
    <w:rsid w:val="008570EA"/>
    <w:rsid w:val="00857498"/>
    <w:rsid w:val="00865B1B"/>
    <w:rsid w:val="008804AE"/>
    <w:rsid w:val="00881E1B"/>
    <w:rsid w:val="00886266"/>
    <w:rsid w:val="00895932"/>
    <w:rsid w:val="008B181A"/>
    <w:rsid w:val="008D49A1"/>
    <w:rsid w:val="008F02BB"/>
    <w:rsid w:val="008F4053"/>
    <w:rsid w:val="00910782"/>
    <w:rsid w:val="00912829"/>
    <w:rsid w:val="009200CD"/>
    <w:rsid w:val="00945CBF"/>
    <w:rsid w:val="00965BBB"/>
    <w:rsid w:val="00971002"/>
    <w:rsid w:val="009833DC"/>
    <w:rsid w:val="009843B2"/>
    <w:rsid w:val="0099394E"/>
    <w:rsid w:val="009944C5"/>
    <w:rsid w:val="00994B58"/>
    <w:rsid w:val="009A3779"/>
    <w:rsid w:val="009B38CE"/>
    <w:rsid w:val="009B4DCC"/>
    <w:rsid w:val="009D5D15"/>
    <w:rsid w:val="009D7E32"/>
    <w:rsid w:val="009F20AB"/>
    <w:rsid w:val="00A12960"/>
    <w:rsid w:val="00A21349"/>
    <w:rsid w:val="00A27C28"/>
    <w:rsid w:val="00A50628"/>
    <w:rsid w:val="00A67279"/>
    <w:rsid w:val="00AA2CA7"/>
    <w:rsid w:val="00AA6A96"/>
    <w:rsid w:val="00AB066F"/>
    <w:rsid w:val="00AB7BD4"/>
    <w:rsid w:val="00AE71DD"/>
    <w:rsid w:val="00AF2B89"/>
    <w:rsid w:val="00B01FC0"/>
    <w:rsid w:val="00B0785B"/>
    <w:rsid w:val="00B173D3"/>
    <w:rsid w:val="00B3080C"/>
    <w:rsid w:val="00B3146D"/>
    <w:rsid w:val="00B60036"/>
    <w:rsid w:val="00B62E69"/>
    <w:rsid w:val="00B86ABF"/>
    <w:rsid w:val="00B92FD1"/>
    <w:rsid w:val="00B94DF7"/>
    <w:rsid w:val="00BA7F9D"/>
    <w:rsid w:val="00BB4241"/>
    <w:rsid w:val="00BB73BB"/>
    <w:rsid w:val="00BE23C7"/>
    <w:rsid w:val="00C01F56"/>
    <w:rsid w:val="00C14F88"/>
    <w:rsid w:val="00C17236"/>
    <w:rsid w:val="00C21A8E"/>
    <w:rsid w:val="00C26094"/>
    <w:rsid w:val="00C34F39"/>
    <w:rsid w:val="00C41FBC"/>
    <w:rsid w:val="00C555D2"/>
    <w:rsid w:val="00C90066"/>
    <w:rsid w:val="00C93701"/>
    <w:rsid w:val="00CC1898"/>
    <w:rsid w:val="00CC3AB2"/>
    <w:rsid w:val="00CC5357"/>
    <w:rsid w:val="00CC5D8E"/>
    <w:rsid w:val="00CE3859"/>
    <w:rsid w:val="00D00BB7"/>
    <w:rsid w:val="00D35D71"/>
    <w:rsid w:val="00D51545"/>
    <w:rsid w:val="00D56129"/>
    <w:rsid w:val="00D75AB3"/>
    <w:rsid w:val="00D95101"/>
    <w:rsid w:val="00D96EED"/>
    <w:rsid w:val="00DA4AFC"/>
    <w:rsid w:val="00DA5CF4"/>
    <w:rsid w:val="00DB7893"/>
    <w:rsid w:val="00DD71AA"/>
    <w:rsid w:val="00DD7823"/>
    <w:rsid w:val="00DE6A7C"/>
    <w:rsid w:val="00DF6C11"/>
    <w:rsid w:val="00E01C42"/>
    <w:rsid w:val="00E02DCA"/>
    <w:rsid w:val="00E1383F"/>
    <w:rsid w:val="00E51DD0"/>
    <w:rsid w:val="00E55457"/>
    <w:rsid w:val="00E900B8"/>
    <w:rsid w:val="00EB2FE1"/>
    <w:rsid w:val="00EC667D"/>
    <w:rsid w:val="00EE0574"/>
    <w:rsid w:val="00F147AC"/>
    <w:rsid w:val="00F16C38"/>
    <w:rsid w:val="00F213CB"/>
    <w:rsid w:val="00F67991"/>
    <w:rsid w:val="00FD2D34"/>
    <w:rsid w:val="00FE6D3D"/>
    <w:rsid w:val="00FE795F"/>
    <w:rsid w:val="00FF0211"/>
    <w:rsid w:val="00FF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158FE289"/>
  <w14:defaultImageDpi w14:val="0"/>
  <w15:docId w15:val="{B19751AB-E6A0-48EE-B213-43A9D176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E32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3C3"/>
    <w:pPr>
      <w:keepNext/>
      <w:keepLines/>
      <w:spacing w:after="0" w:line="240" w:lineRule="auto"/>
      <w:ind w:right="1820"/>
      <w:outlineLvl w:val="0"/>
    </w:pPr>
    <w:rPr>
      <w:rFonts w:eastAsia="Times New Roman" w:cs="Calibri"/>
      <w:b/>
      <w:color w:val="FFFFFF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4308"/>
    <w:pPr>
      <w:keepNext/>
      <w:keepLines/>
      <w:spacing w:after="0" w:line="240" w:lineRule="auto"/>
      <w:outlineLvl w:val="1"/>
    </w:pPr>
    <w:rPr>
      <w:rFonts w:ascii="Calibri Light" w:eastAsia="Times New Roman" w:hAnsi="Calibri Light"/>
      <w:b/>
      <w:caps/>
      <w:color w:val="2E74B5"/>
      <w:sz w:val="26"/>
      <w:szCs w:val="26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B86ABF"/>
    <w:pPr>
      <w:outlineLvl w:val="2"/>
    </w:pPr>
    <w:rPr>
      <w:color w:val="FFFFFF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9394E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3C3"/>
    <w:rPr>
      <w:rFonts w:eastAsia="Times New Roman"/>
      <w:b/>
      <w:color w:val="FFFFFF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24308"/>
    <w:rPr>
      <w:rFonts w:ascii="Calibri Light" w:hAnsi="Calibri Light"/>
      <w:b/>
      <w:caps/>
      <w:color w:val="2E74B5"/>
      <w:sz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86ABF"/>
    <w:rPr>
      <w:rFonts w:ascii="Calibri Light" w:hAnsi="Calibri Light"/>
      <w:b/>
      <w:caps/>
      <w:color w:val="FFFFFF"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9394E"/>
    <w:rPr>
      <w:rFonts w:ascii="Calibri Light" w:hAnsi="Calibri Light"/>
      <w:i/>
      <w:color w:val="2E74B5"/>
    </w:rPr>
  </w:style>
  <w:style w:type="paragraph" w:styleId="Header">
    <w:name w:val="header"/>
    <w:basedOn w:val="Normal"/>
    <w:link w:val="HeaderChar"/>
    <w:uiPriority w:val="99"/>
    <w:semiHidden/>
    <w:rsid w:val="00C21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9712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21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21A8E"/>
    <w:rPr>
      <w:rFonts w:cs="Times New Roman"/>
    </w:rPr>
  </w:style>
  <w:style w:type="table" w:styleId="TableGrid">
    <w:name w:val="Table Grid"/>
    <w:basedOn w:val="TableNormal"/>
    <w:uiPriority w:val="99"/>
    <w:rsid w:val="000D23C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45CBF"/>
    <w:rPr>
      <w:sz w:val="20"/>
      <w:lang w:eastAsia="en-US"/>
    </w:rPr>
  </w:style>
  <w:style w:type="paragraph" w:customStyle="1" w:styleId="Formtext1">
    <w:name w:val="Form text 1"/>
    <w:qFormat/>
    <w:rsid w:val="009B38CE"/>
    <w:pPr>
      <w:spacing w:before="80"/>
    </w:pPr>
    <w:rPr>
      <w:rFonts w:eastAsia="Times New Roman" w:cs="Calibri"/>
      <w:sz w:val="20"/>
      <w:szCs w:val="26"/>
      <w:lang w:eastAsia="en-US"/>
    </w:rPr>
  </w:style>
  <w:style w:type="paragraph" w:customStyle="1" w:styleId="Formtext2">
    <w:name w:val="Form text2"/>
    <w:basedOn w:val="Formtext1"/>
    <w:qFormat/>
    <w:rsid w:val="00DD71AA"/>
    <w:rPr>
      <w:rFonts w:eastAsia="Calibri"/>
    </w:rPr>
  </w:style>
  <w:style w:type="paragraph" w:styleId="BodyText">
    <w:name w:val="Body Text"/>
    <w:basedOn w:val="Normal"/>
    <w:link w:val="BodyTextChar"/>
    <w:uiPriority w:val="99"/>
    <w:semiHidden/>
    <w:rsid w:val="00AE71DD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18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E71DD"/>
    <w:rPr>
      <w:rFonts w:ascii="Arial" w:hAnsi="Arial"/>
      <w:sz w:val="20"/>
      <w:lang w:val="en-US" w:eastAsia="en-GB"/>
    </w:rPr>
  </w:style>
  <w:style w:type="paragraph" w:styleId="ListBullet">
    <w:name w:val="List Bullet"/>
    <w:basedOn w:val="Normal"/>
    <w:uiPriority w:val="99"/>
    <w:rsid w:val="009B38CE"/>
    <w:pPr>
      <w:tabs>
        <w:tab w:val="num" w:pos="360"/>
      </w:tabs>
      <w:spacing w:after="0" w:line="240" w:lineRule="auto"/>
      <w:ind w:left="357" w:hanging="357"/>
    </w:pPr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2A6B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6B8D"/>
    <w:rPr>
      <w:rFonts w:ascii="Segoe UI" w:hAnsi="Segoe UI"/>
      <w:sz w:val="18"/>
    </w:rPr>
  </w:style>
  <w:style w:type="character" w:styleId="Hyperlink">
    <w:name w:val="Hyperlink"/>
    <w:basedOn w:val="DefaultParagraphFont"/>
    <w:uiPriority w:val="99"/>
    <w:semiHidden/>
    <w:rsid w:val="009944C5"/>
    <w:rPr>
      <w:rFonts w:cs="Times New Roman"/>
      <w:color w:val="0000FF"/>
      <w:u w:val="single"/>
    </w:rPr>
  </w:style>
  <w:style w:type="paragraph" w:customStyle="1" w:styleId="Explanationtext">
    <w:name w:val="Explanation text"/>
    <w:basedOn w:val="Formtext2"/>
    <w:uiPriority w:val="99"/>
    <w:rsid w:val="009B4DCC"/>
    <w:rPr>
      <w:i/>
      <w:color w:val="808080"/>
      <w:sz w:val="18"/>
    </w:rPr>
  </w:style>
  <w:style w:type="character" w:styleId="PlaceholderText">
    <w:name w:val="Placeholder Text"/>
    <w:basedOn w:val="DefaultParagraphFont"/>
    <w:uiPriority w:val="99"/>
    <w:semiHidden/>
    <w:rsid w:val="009833DC"/>
    <w:rPr>
      <w:color w:val="808080"/>
    </w:rPr>
  </w:style>
  <w:style w:type="character" w:styleId="SubtleEmphasis">
    <w:name w:val="Subtle Emphasis"/>
    <w:basedOn w:val="DefaultParagraphFont"/>
    <w:uiPriority w:val="99"/>
    <w:qFormat/>
    <w:rsid w:val="0045742F"/>
    <w:rPr>
      <w:i/>
      <w:color w:val="404040"/>
    </w:rPr>
  </w:style>
  <w:style w:type="character" w:styleId="CommentReference">
    <w:name w:val="annotation reference"/>
    <w:basedOn w:val="DefaultParagraphFont"/>
    <w:uiPriority w:val="99"/>
    <w:semiHidden/>
    <w:rsid w:val="0045742F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4574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5742F"/>
    <w:rPr>
      <w:sz w:val="20"/>
    </w:rPr>
  </w:style>
  <w:style w:type="paragraph" w:styleId="Title">
    <w:name w:val="Title"/>
    <w:basedOn w:val="Heading1"/>
    <w:next w:val="Normal"/>
    <w:link w:val="TitleChar"/>
    <w:uiPriority w:val="99"/>
    <w:qFormat/>
    <w:rsid w:val="00A12960"/>
    <w:rPr>
      <w:rFonts w:eastAsia="Calibri"/>
      <w:b w:val="0"/>
      <w:sz w:val="22"/>
    </w:rPr>
  </w:style>
  <w:style w:type="character" w:customStyle="1" w:styleId="TitleChar">
    <w:name w:val="Title Char"/>
    <w:basedOn w:val="DefaultParagraphFont"/>
    <w:link w:val="Title"/>
    <w:uiPriority w:val="99"/>
    <w:locked/>
    <w:rsid w:val="00A12960"/>
    <w:rPr>
      <w:rFonts w:eastAsia="Times New Roman"/>
      <w:color w:val="FFFFFF"/>
      <w:sz w:val="32"/>
    </w:rPr>
  </w:style>
  <w:style w:type="character" w:customStyle="1" w:styleId="Maoritext">
    <w:name w:val="Maori text"/>
    <w:uiPriority w:val="99"/>
    <w:rsid w:val="00093C2C"/>
    <w:rPr>
      <w:rFonts w:ascii="Calibri" w:hAnsi="Calibri"/>
      <w:i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5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tapleton\AppData\Local\Microsoft\Windows\Temporary%20Internet%20Files\Content.Outlook\1DU47NSV\HR%20Forms%20Template%20v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vel1 xmlns="288c65bb-c2c0-497d-a386-16003058c628">
      <Value>Organisation Wide</Value>
    </Level1>
    <Document_x0020_Order xmlns="eeb99d9e-c2ca-415f-9940-c9af23e62ff1" xsi:nil="true"/>
    <Narrative xmlns="288c65bb-c2c0-497d-a386-16003058c628" xsi:nil="true"/>
    <Level3 xmlns="288c65bb-c2c0-497d-a386-16003058c628" xsi:nil="true"/>
    <DocumentType xmlns="288c65bb-c2c0-497d-a386-16003058c628">FORM, Template</DocumentType>
    <Level2 xmlns="288c65bb-c2c0-497d-a386-16003058c628">
      <Value>Human Resources</Value>
    </Level2>
    <DocumentOwner xmlns="288c65bb-c2c0-497d-a386-16003058c628">
      <UserInfo>
        <DisplayName>Don Fulford (ADHB)</DisplayName>
        <AccountId>65</AccountId>
        <AccountType/>
      </UserInfo>
    </DocumentOwner>
    <LastReviewed xmlns="288c65bb-c2c0-497d-a386-16003058c62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CAC2DF9FE7B4D81087E723F877E34" ma:contentTypeVersion="27" ma:contentTypeDescription="Create a new document." ma:contentTypeScope="" ma:versionID="edb289f317eb09e361ae06f66dd78004">
  <xsd:schema xmlns:xsd="http://www.w3.org/2001/XMLSchema" xmlns:xs="http://www.w3.org/2001/XMLSchema" xmlns:p="http://schemas.microsoft.com/office/2006/metadata/properties" xmlns:ns2="288c65bb-c2c0-497d-a386-16003058c628" xmlns:ns3="eeb99d9e-c2ca-415f-9940-c9af23e62ff1" targetNamespace="http://schemas.microsoft.com/office/2006/metadata/properties" ma:root="true" ma:fieldsID="094b9ca6348c5bdef943c19e22493d08" ns2:_="" ns3:_="">
    <xsd:import namespace="288c65bb-c2c0-497d-a386-16003058c628"/>
    <xsd:import namespace="eeb99d9e-c2ca-415f-9940-c9af23e62ff1"/>
    <xsd:element name="properties">
      <xsd:complexType>
        <xsd:sequence>
          <xsd:element name="documentManagement">
            <xsd:complexType>
              <xsd:all>
                <xsd:element ref="ns2:DocumentType"/>
                <xsd:element ref="ns2:DocumentOwner" minOccurs="0"/>
                <xsd:element ref="ns2:LastReviewed" minOccurs="0"/>
                <xsd:element ref="ns2:Level1" minOccurs="0"/>
                <xsd:element ref="ns2:Level2" minOccurs="0"/>
                <xsd:element ref="ns2:Level3" minOccurs="0"/>
                <xsd:element ref="ns2:Narrative" minOccurs="0"/>
                <xsd:element ref="ns3:Document_x0020_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c65bb-c2c0-497d-a386-16003058c628" elementFormDefault="qualified">
    <xsd:import namespace="http://schemas.microsoft.com/office/2006/documentManagement/types"/>
    <xsd:import namespace="http://schemas.microsoft.com/office/infopath/2007/PartnerControls"/>
    <xsd:element name="DocumentType" ma:index="1" ma:displayName="Document Type" ma:default="FORM, Template" ma:format="Dropdown" ma:internalName="DocumentType">
      <xsd:simpleType>
        <xsd:restriction base="dms:Choice">
          <xsd:enumeration value="CALENDAR, Diary"/>
          <xsd:enumeration value="CERTIFICATE, Award"/>
          <xsd:enumeration value="CONSULTATION"/>
          <xsd:enumeration value="CONTRACT, Agreement, SOW, Variation"/>
          <xsd:enumeration value="CORRESPONDENCE, Email, File note, Letter, Memo"/>
          <xsd:enumeration value="FINANCIAL, Budget, Invoice, Quote"/>
          <xsd:enumeration value="FORM, Template"/>
          <xsd:enumeration value="KNOWLEDGE ARTICLE, Journal"/>
          <xsd:enumeration value="LIST, Checklist, Contact list"/>
          <xsd:enumeration value="MANUAL, Equipment, System, Training"/>
          <xsd:enumeration value="MEETING, Agenda, Minutes"/>
          <xsd:enumeration value="MODEL, Calculation, Dataset"/>
          <xsd:enumeration value="MULITMEDIA, Drawing, Image, Photo, Video, Audio"/>
          <xsd:enumeration value="PLAN, Strategy"/>
          <xsd:enumeration value="PROJECT, Business case, Project plan, Scope"/>
          <xsd:enumeration value="POLICY, Guideline, Procedure, Protocol"/>
          <xsd:enumeration value="PRESENTATION"/>
          <xsd:enumeration value="PUBLICATION, Brochure, Fact sheet, Magazine, Media release, Speech"/>
          <xsd:enumeration value="REFERENCE"/>
          <xsd:enumeration value="REPORT, Audit, Board, Financial, Quality"/>
          <xsd:enumeration value="ROSTER"/>
          <xsd:enumeration value="STANDARD OPERATING PROCEDURE"/>
        </xsd:restriction>
      </xsd:simpleType>
    </xsd:element>
    <xsd:element name="DocumentOwner" ma:index="2" nillable="true" ma:displayName="Document Owner" ma:description="Person who has authority for the document" ma:list="UserInfo" ma:SharePointGroup="0" ma:internalName="Docum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stReviewed" ma:index="3" nillable="true" ma:displayName="Last Reviewed" ma:default="[today]" ma:format="DateOnly" ma:internalName="LastReviewed">
      <xsd:simpleType>
        <xsd:restriction base="dms:DateTime"/>
      </xsd:simpleType>
    </xsd:element>
    <xsd:element name="Level1" ma:index="4" nillable="true" ma:displayName="Level 1" ma:internalName="Level1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linical"/>
                    <xsd:enumeration value="Clinical Support"/>
                    <xsd:enumeration value="Organisation Wide"/>
                  </xsd:restriction>
                </xsd:simpleType>
              </xsd:element>
            </xsd:sequence>
          </xsd:extension>
        </xsd:complexContent>
      </xsd:complexType>
    </xsd:element>
    <xsd:element name="Level2" ma:index="5" nillable="true" ma:displayName="Level 2" ma:description="Topic that the document relates to. Can be multiple." ma:internalName="Level2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OVID-19"/>
                    <xsd:enumeration value="All Clinical"/>
                    <xsd:enumeration value="All Surgical"/>
                    <xsd:enumeration value="Adult - Generic"/>
                    <xsd:enumeration value="Child - Generic"/>
                    <xsd:enumeration value="Addictions"/>
                    <xsd:enumeration value="Air Ambulance"/>
                    <xsd:enumeration value="Anaesthesia"/>
                    <xsd:enumeration value="APU"/>
                    <xsd:enumeration value="Cardiology - Adult"/>
                    <xsd:enumeration value="Cardiology - Child"/>
                    <xsd:enumeration value="Cardiothoracic Surgery"/>
                    <xsd:enumeration value="Clinic Facilities"/>
                    <xsd:enumeration value="Clinic Nursing"/>
                    <xsd:enumeration value="Community Services"/>
                    <xsd:enumeration value="Central Surgical Supplies Department (CSSD)"/>
                    <xsd:enumeration value="Dementia"/>
                    <xsd:enumeration value="Dermatology"/>
                    <xsd:enumeration value="Diabetes"/>
                    <xsd:enumeration value="ED - Adult"/>
                    <xsd:enumeration value="ED - Child"/>
                    <xsd:enumeration value="Endocrinology"/>
                    <xsd:enumeration value="Epsom Day Unit"/>
                    <xsd:enumeration value="Fertility Plus"/>
                    <xsd:enumeration value="Gastroenterology"/>
                    <xsd:enumeration value="General Medicine - Adult"/>
                    <xsd:enumeration value="General Medicine - Child"/>
                    <xsd:enumeration value="General Surgery - Adult"/>
                    <xsd:enumeration value="General Surgery - Child"/>
                    <xsd:enumeration value="Genetics"/>
                    <xsd:enumeration value="Greenlane Surgical Unit"/>
                    <xsd:enumeration value="Gynaecology"/>
                    <xsd:enumeration value="Haematology"/>
                    <xsd:enumeration value="Haemophilia"/>
                    <xsd:enumeration value="Heart and Lung Transplant"/>
                    <xsd:enumeration value="Home Based Support Services"/>
                    <xsd:enumeration value="Immunology"/>
                    <xsd:enumeration value="Infectious Diseases"/>
                    <xsd:enumeration value="Intensive Care - Cardiovascular (CVICU)"/>
                    <xsd:enumeration value="Intensive Care - Critical Care (DCCM)"/>
                    <xsd:enumeration value="Intensive Care - Neonatal (NICU)"/>
                    <xsd:enumeration value="Intensive Care - Paediatrics (PICU)"/>
                    <xsd:enumeration value="Maternity"/>
                    <xsd:enumeration value="Medical Specialty"/>
                    <xsd:enumeration value="Mental Health"/>
                    <xsd:enumeration value="Mobility Solutions"/>
                    <xsd:enumeration value="National Child Cancer Network"/>
                    <xsd:enumeration value="Neurology - Adult"/>
                    <xsd:enumeration value="Neurology - Child"/>
                    <xsd:enumeration value="Neurosurgery - Adult"/>
                    <xsd:enumeration value="Neurosurgery - Child"/>
                    <xsd:enumeration value="Oncology - Adult"/>
                    <xsd:enumeration value="Oncology - Child"/>
                    <xsd:enumeration value="Operating Rooms"/>
                    <xsd:enumeration value="Ophthalmology"/>
                    <xsd:enumeration value="OR Nursing"/>
                    <xsd:enumeration value="Oral Health"/>
                    <xsd:enumeration value="ORL"/>
                    <xsd:enumeration value="Orthopaedics"/>
                    <xsd:enumeration value="Pain Management"/>
                    <xsd:enumeration value="Palliative Care - Adult"/>
                    <xsd:enumeration value="Palliative Care - Child"/>
                    <xsd:enumeration value="Pathology"/>
                    <xsd:enumeration value="Pre-Admit"/>
                    <xsd:enumeration value="Primary Care"/>
                    <xsd:enumeration value="Protection"/>
                    <xsd:enumeration value="Reablement"/>
                    <xsd:enumeration value="Renal - Adult"/>
                    <xsd:enumeration value="Renal - Child"/>
                    <xsd:enumeration value="Research"/>
                    <xsd:enumeration value="Residential Care"/>
                    <xsd:enumeration value="Respiratory"/>
                    <xsd:enumeration value="Rheumatology"/>
                    <xsd:enumeration value="Sexual Health"/>
                    <xsd:enumeration value="Transplant"/>
                    <xsd:enumeration value="Trauma"/>
                    <xsd:enumeration value="Urology"/>
                    <xsd:enumeration value="Vascular"/>
                    <xsd:enumeration value="All Clinical Support"/>
                    <xsd:enumeration value="Admission, transfer, transport and discharge"/>
                    <xsd:enumeration value="Allied Health"/>
                    <xsd:enumeration value="Clinical Engineering"/>
                    <xsd:enumeration value="Clinical Records"/>
                    <xsd:enumeration value="Infection Control"/>
                    <xsd:enumeration value="Inpatient services"/>
                    <xsd:enumeration value="Inpatients"/>
                    <xsd:enumeration value="Interpreters"/>
                    <xsd:enumeration value="Laboratories"/>
                    <xsd:enumeration value="Medication Administration"/>
                    <xsd:enumeration value="Nursing Bureau and RSO"/>
                    <xsd:enumeration value="Orderlies"/>
                    <xsd:enumeration value="Patient Administration"/>
                    <xsd:enumeration value="Pharmacy"/>
                    <xsd:enumeration value="Radiology"/>
                    <xsd:enumeration value="Resource Nursing"/>
                    <xsd:enumeration value="Transition Lounge"/>
                    <xsd:enumeration value="All Organisation Wide"/>
                    <xsd:enumeration value="Board"/>
                    <xsd:enumeration value="Board and Committees"/>
                    <xsd:enumeration value="Clinician Leadership"/>
                    <xsd:enumeration value="Commercial Services"/>
                    <xsd:enumeration value="Communications"/>
                    <xsd:enumeration value="Emergency Management"/>
                    <xsd:enumeration value="Facilities and Buildings"/>
                    <xsd:enumeration value="Finance"/>
                    <xsd:enumeration value="Health &amp; Safety"/>
                    <xsd:enumeration value="Human Resources"/>
                    <xsd:enumeration value="IT"/>
                    <xsd:enumeration value="Intelligence and Informatics"/>
                    <xsd:enumeration value="Legal"/>
                    <xsd:enumeration value="Patient and Visitor experience"/>
                    <xsd:enumeration value="Payroll"/>
                    <xsd:enumeration value="Performance Improvement"/>
                    <xsd:enumeration value="Quality and Audit"/>
                    <xsd:enumeration value="Records Management"/>
                    <xsd:enumeration value="Staff Services"/>
                  </xsd:restriction>
                </xsd:simpleType>
              </xsd:element>
            </xsd:sequence>
          </xsd:extension>
        </xsd:complexContent>
      </xsd:complexType>
    </xsd:element>
    <xsd:element name="Level3" ma:index="6" nillable="true" ma:displayName="Sub-topic" ma:description="A third level tag. Could be a keyword, activity related, specialty related etc" ma:format="Dropdown" ma:internalName="Level3">
      <xsd:simpleType>
        <xsd:restriction base="dms:Choice">
          <xsd:enumeration value="ACP"/>
          <xsd:enumeration value="Adverse Events Templates"/>
          <xsd:enumeration value="A+ Trust"/>
          <xsd:enumeration value="Branded Templates"/>
          <xsd:enumeration value="Consent"/>
          <xsd:enumeration value="Employee survey"/>
          <xsd:enumeration value="Funding"/>
          <xsd:enumeration value="Grants"/>
          <xsd:enumeration value="Green Belt Templates - Define"/>
          <xsd:enumeration value="Green Belt Templates - Measure"/>
          <xsd:enumeration value="Green Belt Templates - Analyse"/>
          <xsd:enumeration value="Green Belt Templates - Improve"/>
          <xsd:enumeration value="Green Belt Templates - Control"/>
          <xsd:enumeration value="H&amp;S incidents"/>
          <xsd:enumeration value="Mental Health Acts"/>
          <xsd:enumeration value="Mental Health forms"/>
          <xsd:enumeration value="MOS"/>
          <xsd:enumeration value="Nursing awards"/>
          <xsd:enumeration value="Paed Care Plans"/>
          <xsd:enumeration value="Parking"/>
          <xsd:enumeration value="Photography"/>
          <xsd:enumeration value="Project hub templates"/>
          <xsd:enumeration value="Report templates"/>
          <xsd:enumeration value="Rheumatic Fever"/>
          <xsd:enumeration value="Starship Foundation"/>
          <xsd:enumeration value="Uniforms"/>
          <xsd:enumeration value="Virtual Reality"/>
          <xsd:enumeration value="Youth Health Improvement"/>
          <xsd:enumeration value="x"/>
        </xsd:restriction>
      </xsd:simpleType>
    </xsd:element>
    <xsd:element name="Narrative" ma:index="7" nillable="true" ma:displayName="Document Description" ma:description="One or two sentences describing what document is about" ma:internalName="Narrativ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99d9e-c2ca-415f-9940-c9af23e62ff1" elementFormDefault="qualified">
    <xsd:import namespace="http://schemas.microsoft.com/office/2006/documentManagement/types"/>
    <xsd:import namespace="http://schemas.microsoft.com/office/infopath/2007/PartnerControls"/>
    <xsd:element name="Document_x0020_Order" ma:index="15" nillable="true" ma:displayName="List Order" ma:internalName="Document_x0020_Order" ma:percentage="FALSE">
      <xsd:simpleType>
        <xsd:restriction base="dms:Number">
          <xsd:minInclusive value="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displayName="Document 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2196B0-0AE2-4DC5-BAD6-794B99AAE87E}">
  <ds:schemaRefs>
    <ds:schemaRef ds:uri="http://schemas.microsoft.com/office/2006/metadata/properties"/>
    <ds:schemaRef ds:uri="http://schemas.microsoft.com/office/infopath/2007/PartnerControls"/>
    <ds:schemaRef ds:uri="288c65bb-c2c0-497d-a386-16003058c628"/>
    <ds:schemaRef ds:uri="eeb99d9e-c2ca-415f-9940-c9af23e62ff1"/>
  </ds:schemaRefs>
</ds:datastoreItem>
</file>

<file path=customXml/itemProps2.xml><?xml version="1.0" encoding="utf-8"?>
<ds:datastoreItem xmlns:ds="http://schemas.openxmlformats.org/officeDocument/2006/customXml" ds:itemID="{318D0CD2-D0AD-4FED-8E66-E32655FDE6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8c65bb-c2c0-497d-a386-16003058c628"/>
    <ds:schemaRef ds:uri="eeb99d9e-c2ca-415f-9940-c9af23e62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EDCE55-58A0-4C62-9C59-A482ECE3EF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 Forms Template v3</Template>
  <TotalTime>1</TotalTime>
  <Pages>4</Pages>
  <Words>830</Words>
  <Characters>4232</Characters>
  <Application>Microsoft Office Word</Application>
  <DocSecurity>0</DocSecurity>
  <Lines>206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healthAlliance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Stapleton (ADHB)</dc:creator>
  <cp:keywords/>
  <dc:description/>
  <cp:lastModifiedBy>Daveena Hepi</cp:lastModifiedBy>
  <cp:revision>3</cp:revision>
  <cp:lastPrinted>2021-04-28T05:28:00Z</cp:lastPrinted>
  <dcterms:created xsi:type="dcterms:W3CDTF">2023-08-04T04:57:00Z</dcterms:created>
  <dcterms:modified xsi:type="dcterms:W3CDTF">2026-01-14T23:18:00Z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0x0101007EECAC2DF9FE7B4D81087E723F877E34</vt:lpwstr>
  </property>
  <property fmtid="{D5CDD505-2E9C-101B-9397-08002B2CF9AE}" pid="3" name="jpuk">
    <vt:lpwstr/>
  </property>
  <property fmtid="{D5CDD505-2E9C-101B-9397-08002B2CF9AE}" pid="4" name="nls1">
    <vt:lpwstr/>
  </property>
  <property fmtid="{D5CDD505-2E9C-101B-9397-08002B2CF9AE}" pid="5" name="l85s">
    <vt:lpwstr/>
  </property>
  <property fmtid="{D5CDD505-2E9C-101B-9397-08002B2CF9AE}" pid="6" name="PublishingExpirationDate">
    <vt:lpwstr/>
  </property>
  <property fmtid="{D5CDD505-2E9C-101B-9397-08002B2CF9AE}" pid="7" name="PublishingStartDate">
    <vt:lpwstr/>
  </property>
  <property fmtid="{D5CDD505-2E9C-101B-9397-08002B2CF9AE}" pid="8" name="Comments">
    <vt:lpwstr/>
  </property>
  <property fmtid="{D5CDD505-2E9C-101B-9397-08002B2CF9AE}" pid="9" name="Owner">
    <vt:lpwstr>Wayne Gill</vt:lpwstr>
  </property>
  <property fmtid="{D5CDD505-2E9C-101B-9397-08002B2CF9AE}" pid="10" name="Document Type">
    <vt:lpwstr>HR Forms (Originals)</vt:lpwstr>
  </property>
  <property fmtid="{D5CDD505-2E9C-101B-9397-08002B2CF9AE}" pid="11" name="KnowledgeBase">
    <vt:lpwstr>51</vt:lpwstr>
  </property>
</Properties>
</file>