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701"/>
      </w:tblGrid>
      <w:tr w:rsidR="00B86ABF" w:rsidRPr="00B86ABF" w14:paraId="2E526B6A" w14:textId="77777777" w:rsidTr="0099394E">
        <w:tc>
          <w:tcPr>
            <w:tcW w:w="8897" w:type="dxa"/>
            <w:tcMar>
              <w:right w:w="28" w:type="dxa"/>
            </w:tcMar>
            <w:vAlign w:val="center"/>
          </w:tcPr>
          <w:p w14:paraId="6F2A6EF8" w14:textId="77777777" w:rsidR="00A12960" w:rsidRDefault="00D96EED" w:rsidP="00A12960">
            <w:pPr>
              <w:pStyle w:val="Heading1"/>
              <w:outlineLvl w:val="0"/>
            </w:pPr>
            <w:bookmarkStart w:id="0" w:name="_GoBack"/>
            <w:bookmarkEnd w:id="0"/>
            <w:r>
              <w:rPr>
                <w:noProof/>
                <w:lang w:eastAsia="en-NZ"/>
              </w:rPr>
              <w:drawing>
                <wp:anchor distT="0" distB="0" distL="114300" distR="114300" simplePos="0" relativeHeight="251655680" behindDoc="0" locked="0" layoutInCell="1" allowOverlap="1" wp14:anchorId="5AF6414B" wp14:editId="3433B67C">
                  <wp:simplePos x="0" y="0"/>
                  <wp:positionH relativeFrom="page">
                    <wp:posOffset>82550</wp:posOffset>
                  </wp:positionH>
                  <wp:positionV relativeFrom="page">
                    <wp:posOffset>39370</wp:posOffset>
                  </wp:positionV>
                  <wp:extent cx="410400" cy="410400"/>
                  <wp:effectExtent l="0" t="0" r="8890" b="889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dhb.hanz.health.nz/askHR/Documents/1-myadhb%20icon%20reversed%2020mmx20mm%20C_My%20Pa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400" cy="41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12960">
              <w:tab/>
            </w:r>
            <w:r w:rsidR="002B7499">
              <w:t>Permission to Contact Referees</w:t>
            </w:r>
          </w:p>
          <w:p w14:paraId="49F01B80" w14:textId="77777777" w:rsidR="000D23C3" w:rsidRPr="002A70A7" w:rsidRDefault="00A12960" w:rsidP="0099394E">
            <w:pPr>
              <w:pStyle w:val="Title"/>
              <w:rPr>
                <w:color w:val="0070C0"/>
                <w:sz w:val="20"/>
              </w:rPr>
            </w:pPr>
            <w:r>
              <w:tab/>
            </w:r>
            <w:proofErr w:type="spellStart"/>
            <w:r w:rsidR="008C4F92" w:rsidRPr="008C4F92">
              <w:t>Whakaāe</w:t>
            </w:r>
            <w:proofErr w:type="spellEnd"/>
            <w:r w:rsidR="008C4F92" w:rsidRPr="008C4F92">
              <w:t xml:space="preserve"> </w:t>
            </w:r>
            <w:proofErr w:type="spellStart"/>
            <w:r w:rsidR="008C4F92" w:rsidRPr="008C4F92">
              <w:t>kia</w:t>
            </w:r>
            <w:proofErr w:type="spellEnd"/>
            <w:r w:rsidR="008C4F92" w:rsidRPr="008C4F92">
              <w:t xml:space="preserve"> </w:t>
            </w:r>
            <w:proofErr w:type="spellStart"/>
            <w:r w:rsidR="008C4F92" w:rsidRPr="008C4F92">
              <w:t>whakapa</w:t>
            </w:r>
            <w:proofErr w:type="spellEnd"/>
            <w:r w:rsidR="008C4F92" w:rsidRPr="008C4F92">
              <w:t xml:space="preserve"> </w:t>
            </w:r>
            <w:proofErr w:type="spellStart"/>
            <w:r w:rsidR="008C4F92" w:rsidRPr="008C4F92">
              <w:t>ki</w:t>
            </w:r>
            <w:proofErr w:type="spellEnd"/>
            <w:r w:rsidR="008C4F92" w:rsidRPr="008C4F92">
              <w:t xml:space="preserve"> </w:t>
            </w:r>
            <w:proofErr w:type="spellStart"/>
            <w:r w:rsidR="008C4F92" w:rsidRPr="008C4F92">
              <w:t>rewheri</w:t>
            </w:r>
            <w:proofErr w:type="spellEnd"/>
          </w:p>
        </w:tc>
        <w:tc>
          <w:tcPr>
            <w:tcW w:w="1701" w:type="dxa"/>
            <w:tcMar>
              <w:left w:w="0" w:type="dxa"/>
              <w:right w:w="198" w:type="dxa"/>
            </w:tcMar>
          </w:tcPr>
          <w:p w14:paraId="7A2C91F8" w14:textId="77777777" w:rsidR="000D23C3" w:rsidRDefault="000D23C3" w:rsidP="0099394E">
            <w:pPr>
              <w:pStyle w:val="NoSpacing"/>
              <w:jc w:val="right"/>
              <w:rPr>
                <w:noProof/>
                <w:lang w:eastAsia="en-NZ"/>
              </w:rPr>
            </w:pPr>
          </w:p>
          <w:p w14:paraId="53E5D3E4" w14:textId="77777777" w:rsidR="00C65EC9" w:rsidRDefault="00C65EC9" w:rsidP="0099394E">
            <w:pPr>
              <w:pStyle w:val="NoSpacing"/>
              <w:jc w:val="right"/>
              <w:rPr>
                <w:noProof/>
                <w:lang w:eastAsia="en-NZ"/>
              </w:rPr>
            </w:pPr>
          </w:p>
          <w:p w14:paraId="71541689" w14:textId="77777777" w:rsidR="00C65EC9" w:rsidRDefault="00C65EC9" w:rsidP="0099394E">
            <w:pPr>
              <w:pStyle w:val="NoSpacing"/>
              <w:jc w:val="right"/>
              <w:rPr>
                <w:noProof/>
                <w:lang w:eastAsia="en-NZ"/>
              </w:rPr>
            </w:pPr>
          </w:p>
          <w:p w14:paraId="6AB8C719" w14:textId="77777777" w:rsidR="00C65EC9" w:rsidRDefault="00C65EC9" w:rsidP="0099394E">
            <w:pPr>
              <w:pStyle w:val="NoSpacing"/>
              <w:jc w:val="right"/>
              <w:rPr>
                <w:noProof/>
                <w:lang w:eastAsia="en-NZ"/>
              </w:rPr>
            </w:pPr>
          </w:p>
          <w:p w14:paraId="1B5BDDA3" w14:textId="41F18CF1" w:rsidR="00C65EC9" w:rsidRPr="00B86ABF" w:rsidRDefault="00C65EC9" w:rsidP="0099394E">
            <w:pPr>
              <w:pStyle w:val="NoSpacing"/>
              <w:jc w:val="right"/>
            </w:pPr>
          </w:p>
        </w:tc>
      </w:tr>
    </w:tbl>
    <w:p w14:paraId="2AEF9A00" w14:textId="77777777" w:rsidR="003E5DF0" w:rsidRDefault="003E5DF0" w:rsidP="00945CBF">
      <w:pPr>
        <w:pStyle w:val="NoSpacing"/>
      </w:pPr>
    </w:p>
    <w:tbl>
      <w:tblPr>
        <w:tblStyle w:val="TableGrid"/>
        <w:tblW w:w="5000" w:type="pct"/>
        <w:tblBorders>
          <w:top w:val="single" w:sz="4" w:space="0" w:color="404040" w:themeColor="text1" w:themeTint="BF"/>
          <w:left w:val="single" w:sz="4" w:space="0" w:color="404040" w:themeColor="text1" w:themeTint="BF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41"/>
        <w:gridCol w:w="1520"/>
      </w:tblGrid>
      <w:tr w:rsidR="003414B7" w14:paraId="593628B0" w14:textId="77777777" w:rsidTr="009D5D15">
        <w:tc>
          <w:tcPr>
            <w:tcW w:w="4289" w:type="pct"/>
          </w:tcPr>
          <w:p w14:paraId="44F3B955" w14:textId="77777777" w:rsidR="003414B7" w:rsidRPr="00AF2B89" w:rsidRDefault="00DF057A" w:rsidP="001F7CE0">
            <w:pPr>
              <w:pStyle w:val="Heading2"/>
              <w:outlineLvl w:val="1"/>
            </w:pPr>
            <w:r>
              <w:t>about this form</w:t>
            </w:r>
          </w:p>
        </w:tc>
        <w:tc>
          <w:tcPr>
            <w:tcW w:w="711" w:type="pct"/>
            <w:vMerge w:val="restart"/>
            <w:vAlign w:val="center"/>
          </w:tcPr>
          <w:p w14:paraId="5519C8B8" w14:textId="77777777" w:rsidR="002B405B" w:rsidRPr="002B405B" w:rsidRDefault="002B405B" w:rsidP="002B405B">
            <w:pPr>
              <w:pStyle w:val="Heading2"/>
              <w:jc w:val="right"/>
              <w:outlineLvl w:val="1"/>
            </w:pPr>
            <w:r>
              <w:object w:dxaOrig="11640" w:dyaOrig="6330" w14:anchorId="1F8CF6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pt;height:35pt" o:ole="">
                  <v:imagedata r:id="rId12" o:title=""/>
                </v:shape>
                <o:OLEObject Type="Embed" ProgID="PBrush" ShapeID="_x0000_i1025" DrawAspect="Content" ObjectID="_1752673437" r:id="rId13"/>
              </w:object>
            </w:r>
          </w:p>
        </w:tc>
      </w:tr>
      <w:tr w:rsidR="003414B7" w14:paraId="039E1B1B" w14:textId="77777777" w:rsidTr="009D5D15">
        <w:tc>
          <w:tcPr>
            <w:tcW w:w="4289" w:type="pct"/>
          </w:tcPr>
          <w:p w14:paraId="0DC3CCB8" w14:textId="55C3EE32" w:rsidR="00DF057A" w:rsidRDefault="00DF057A" w:rsidP="00DF057A">
            <w:pPr>
              <w:pStyle w:val="Formtext1"/>
            </w:pPr>
            <w:r>
              <w:rPr>
                <w:b/>
              </w:rPr>
              <w:t xml:space="preserve">Who should use this form? </w:t>
            </w:r>
            <w:r>
              <w:t>All interview</w:t>
            </w:r>
            <w:r w:rsidR="002B7499">
              <w:t xml:space="preserve"> candidate</w:t>
            </w:r>
            <w:r>
              <w:t>s</w:t>
            </w:r>
            <w:r w:rsidR="002B7499">
              <w:t xml:space="preserve"> </w:t>
            </w:r>
            <w:r w:rsidR="006B6AE0">
              <w:t xml:space="preserve">for jobs at </w:t>
            </w:r>
            <w:r w:rsidR="00FF382E" w:rsidRPr="00FF382E">
              <w:rPr>
                <w:rStyle w:val="Strong"/>
                <w:rFonts w:ascii="Calibri" w:hAnsi="Calibri" w:cs="Calibri"/>
                <w:b w:val="0"/>
                <w:bCs w:val="0"/>
                <w:color w:val="1A1A1A"/>
              </w:rPr>
              <w:t xml:space="preserve">Te Whatu Ora </w:t>
            </w:r>
            <w:r w:rsidR="006B6AE0">
              <w:t>and all prospective independent contractors and locums</w:t>
            </w:r>
            <w:r w:rsidR="00DC7556">
              <w:t>.</w:t>
            </w:r>
          </w:p>
          <w:p w14:paraId="2B916E16" w14:textId="5C65C5BF" w:rsidR="003414B7" w:rsidRPr="00CB1EDB" w:rsidRDefault="00DF057A" w:rsidP="00DF057A">
            <w:pPr>
              <w:pStyle w:val="Formtext1"/>
            </w:pPr>
            <w:r>
              <w:rPr>
                <w:b/>
              </w:rPr>
              <w:t xml:space="preserve">What is this form for? </w:t>
            </w:r>
            <w:r w:rsidR="00C94BA0">
              <w:t>Use it to tell us the names</w:t>
            </w:r>
            <w:r w:rsidR="002B7499">
              <w:t xml:space="preserve"> of </w:t>
            </w:r>
            <w:r w:rsidR="002B7499" w:rsidRPr="0091744F">
              <w:rPr>
                <w:b/>
              </w:rPr>
              <w:t>at least two senior referees</w:t>
            </w:r>
            <w:r w:rsidR="00416968">
              <w:t xml:space="preserve"> (including the person you currently report </w:t>
            </w:r>
            <w:r w:rsidR="00416968" w:rsidRPr="00DC7556">
              <w:t>to)</w:t>
            </w:r>
            <w:r w:rsidR="002B7499" w:rsidRPr="00DC7556">
              <w:t xml:space="preserve"> and</w:t>
            </w:r>
            <w:r w:rsidR="002B7499">
              <w:t xml:space="preserve"> </w:t>
            </w:r>
            <w:r w:rsidR="00C94BA0">
              <w:t xml:space="preserve">give </w:t>
            </w:r>
            <w:r w:rsidR="002B7499">
              <w:t>permission</w:t>
            </w:r>
            <w:r>
              <w:t xml:space="preserve"> </w:t>
            </w:r>
            <w:r w:rsidR="00DE2BDE">
              <w:t>for</w:t>
            </w:r>
            <w:r w:rsidR="002B7499">
              <w:t xml:space="preserve"> </w:t>
            </w:r>
            <w:r w:rsidR="00FF382E" w:rsidRPr="00FF382E">
              <w:rPr>
                <w:rStyle w:val="Strong"/>
                <w:rFonts w:ascii="Calibri" w:hAnsi="Calibri" w:cs="Calibri"/>
                <w:b w:val="0"/>
                <w:bCs w:val="0"/>
                <w:color w:val="1A1A1A"/>
              </w:rPr>
              <w:t xml:space="preserve">Te Whatu Ora </w:t>
            </w:r>
            <w:r w:rsidR="002B7499">
              <w:t xml:space="preserve">to contact those </w:t>
            </w:r>
            <w:r w:rsidR="002B7499" w:rsidRPr="00DC7556">
              <w:t>referees</w:t>
            </w:r>
            <w:r w:rsidR="00A96EBD" w:rsidRPr="00DC7556">
              <w:t xml:space="preserve"> and gather and hold feedback information from those referees about your suitability for a </w:t>
            </w:r>
            <w:r w:rsidR="00A96EBD" w:rsidRPr="00CB1EDB">
              <w:t xml:space="preserve">position at </w:t>
            </w:r>
            <w:r w:rsidR="000515A6" w:rsidRPr="00CB1EDB">
              <w:rPr>
                <w:bCs/>
              </w:rPr>
              <w:t>T</w:t>
            </w:r>
            <w:r w:rsidR="00C65EC9" w:rsidRPr="00CB1EDB">
              <w:t>e Whatu Ora</w:t>
            </w:r>
            <w:r w:rsidR="002B7499" w:rsidRPr="00CB1EDB">
              <w:t>.</w:t>
            </w:r>
            <w:r w:rsidR="00C65EC9" w:rsidRPr="00CB1EDB">
              <w:t xml:space="preserve"> Details of your referees and any feedback they provide</w:t>
            </w:r>
            <w:r w:rsidR="000515A6" w:rsidRPr="00CB1EDB">
              <w:t xml:space="preserve"> will be held </w:t>
            </w:r>
            <w:r w:rsidR="00CB1EDB" w:rsidRPr="00CB1EDB">
              <w:t>i</w:t>
            </w:r>
            <w:r w:rsidR="000515A6" w:rsidRPr="00CB1EDB">
              <w:t>n our systems and may be accessed if you make further applications for positions at Te Whatu Ora.</w:t>
            </w:r>
          </w:p>
          <w:p w14:paraId="05390129" w14:textId="77777777" w:rsidR="00C94BA0" w:rsidRDefault="00C94BA0" w:rsidP="00DF057A">
            <w:pPr>
              <w:pStyle w:val="Formtext1"/>
            </w:pPr>
            <w:r w:rsidRPr="00CB1EDB">
              <w:t xml:space="preserve">We will always </w:t>
            </w:r>
            <w:r w:rsidR="00DC7556" w:rsidRPr="00CB1EDB">
              <w:t>advise you</w:t>
            </w:r>
            <w:r w:rsidR="00DC7556">
              <w:t xml:space="preserve"> </w:t>
            </w:r>
            <w:r>
              <w:t>before contacting your referees.</w:t>
            </w:r>
          </w:p>
          <w:p w14:paraId="76EE3A16" w14:textId="77777777" w:rsidR="00C94BA0" w:rsidRDefault="00C94BA0" w:rsidP="00C94BA0">
            <w:pPr>
              <w:pStyle w:val="Formtext1"/>
            </w:pPr>
            <w:r>
              <w:t>If you are an SMO, please provide</w:t>
            </w:r>
            <w:r w:rsidR="00DE2BDE" w:rsidRPr="00DE2BDE">
              <w:t xml:space="preserve"> </w:t>
            </w:r>
            <w:r w:rsidR="00DE2BDE">
              <w:t>at least two</w:t>
            </w:r>
            <w:r w:rsidR="00DE2BDE" w:rsidRPr="00DE2BDE">
              <w:t xml:space="preserve"> </w:t>
            </w:r>
            <w:r w:rsidR="00DE2BDE" w:rsidRPr="00C94BA0">
              <w:rPr>
                <w:b/>
              </w:rPr>
              <w:t>senior clinical referees</w:t>
            </w:r>
            <w:r w:rsidR="00DE2BDE" w:rsidRPr="00DE2BDE">
              <w:t xml:space="preserve"> including </w:t>
            </w:r>
            <w:r w:rsidR="00DE2BDE">
              <w:t xml:space="preserve">your </w:t>
            </w:r>
            <w:r w:rsidR="00DE2BDE" w:rsidRPr="00DE2BDE">
              <w:t>current supervisor</w:t>
            </w:r>
            <w:r w:rsidR="00DE2BDE">
              <w:t xml:space="preserve">.  </w:t>
            </w:r>
          </w:p>
          <w:p w14:paraId="2C37670A" w14:textId="77777777" w:rsidR="00DE2BDE" w:rsidRPr="001F7CE0" w:rsidRDefault="00C94BA0" w:rsidP="00C94BA0">
            <w:pPr>
              <w:pStyle w:val="Formtext1"/>
            </w:pPr>
            <w:r>
              <w:t xml:space="preserve">If you are an overseas SMO, and we are applying for </w:t>
            </w:r>
            <w:r w:rsidR="00DE2BDE">
              <w:t>r</w:t>
            </w:r>
            <w:r w:rsidR="00DE2BDE" w:rsidRPr="00DE2BDE">
              <w:t>egistration with</w:t>
            </w:r>
            <w:r>
              <w:t xml:space="preserve"> Medical Council of New Zealand</w:t>
            </w:r>
            <w:r w:rsidR="006B6AE0">
              <w:t xml:space="preserve"> on your behalf</w:t>
            </w:r>
            <w:r>
              <w:t xml:space="preserve">, please provide </w:t>
            </w:r>
            <w:r>
              <w:rPr>
                <w:b/>
              </w:rPr>
              <w:t xml:space="preserve">three </w:t>
            </w:r>
            <w:r>
              <w:t>referees.</w:t>
            </w:r>
          </w:p>
        </w:tc>
        <w:tc>
          <w:tcPr>
            <w:tcW w:w="711" w:type="pct"/>
            <w:vMerge/>
          </w:tcPr>
          <w:p w14:paraId="6478A6A6" w14:textId="77777777" w:rsidR="003414B7" w:rsidRDefault="003414B7" w:rsidP="00910782">
            <w:pPr>
              <w:pStyle w:val="Formtext1"/>
            </w:pPr>
          </w:p>
        </w:tc>
      </w:tr>
    </w:tbl>
    <w:p w14:paraId="63828464" w14:textId="77777777" w:rsidR="00172F19" w:rsidRDefault="00172F19" w:rsidP="002B7499">
      <w:pPr>
        <w:pStyle w:val="NoSpacing"/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284"/>
        <w:gridCol w:w="3486"/>
        <w:gridCol w:w="331"/>
        <w:gridCol w:w="1829"/>
      </w:tblGrid>
      <w:tr w:rsidR="002B7499" w14:paraId="479ACAF0" w14:textId="77777777" w:rsidTr="002B7499">
        <w:trPr>
          <w:trHeight w:val="74"/>
        </w:trPr>
        <w:tc>
          <w:tcPr>
            <w:tcW w:w="5000" w:type="pct"/>
            <w:gridSpan w:val="5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nil"/>
              <w:right w:val="nil"/>
            </w:tcBorders>
            <w:vAlign w:val="bottom"/>
          </w:tcPr>
          <w:p w14:paraId="211DE944" w14:textId="77777777" w:rsidR="002B7499" w:rsidRDefault="002B7499">
            <w:pPr>
              <w:pStyle w:val="Heading2"/>
              <w:outlineLvl w:val="1"/>
            </w:pPr>
            <w:r>
              <w:t>candidate signature</w:t>
            </w:r>
          </w:p>
          <w:p w14:paraId="138A8FA0" w14:textId="187EBFF8" w:rsidR="002B7499" w:rsidRDefault="002B7499">
            <w:pPr>
              <w:pStyle w:val="Formtext1"/>
            </w:pPr>
            <w:r>
              <w:t xml:space="preserve">I give permission for </w:t>
            </w:r>
            <w:r w:rsidR="00FF382E" w:rsidRPr="00FF382E">
              <w:rPr>
                <w:rStyle w:val="Strong"/>
                <w:rFonts w:ascii="Calibri" w:hAnsi="Calibri" w:cs="Calibri"/>
                <w:b w:val="0"/>
                <w:bCs w:val="0"/>
                <w:color w:val="1A1A1A"/>
              </w:rPr>
              <w:t xml:space="preserve">Te Whatu Ora </w:t>
            </w:r>
            <w:r>
              <w:t>to contact the referees</w:t>
            </w:r>
            <w:r w:rsidR="006B6AE0">
              <w:t xml:space="preserve"> listed below</w:t>
            </w:r>
            <w:r w:rsidR="00A96EBD">
              <w:t xml:space="preserve"> </w:t>
            </w:r>
            <w:r w:rsidR="00A96EBD" w:rsidRPr="00DC7556">
              <w:t>and gather and hold feedback information about me.</w:t>
            </w:r>
          </w:p>
          <w:p w14:paraId="45B4B043" w14:textId="3133DB8C" w:rsidR="002B7499" w:rsidRDefault="002B7499">
            <w:pPr>
              <w:pStyle w:val="Formtext1"/>
            </w:pPr>
            <w:r>
              <w:t xml:space="preserve">I understand that the information on this form </w:t>
            </w:r>
            <w:r w:rsidR="000515A6">
              <w:t xml:space="preserve">and feedback received from referees as part of this process will be held on Te Whatu Ora’s systems and may be accessed </w:t>
            </w:r>
            <w:r>
              <w:t xml:space="preserve">for any </w:t>
            </w:r>
            <w:r w:rsidR="000515A6">
              <w:t>future applications I may make.</w:t>
            </w:r>
          </w:p>
          <w:p w14:paraId="3FDACA97" w14:textId="77777777" w:rsidR="002B7499" w:rsidRPr="006B6AE0" w:rsidRDefault="002B7499">
            <w:pPr>
              <w:rPr>
                <w:sz w:val="14"/>
              </w:rPr>
            </w:pPr>
          </w:p>
        </w:tc>
      </w:tr>
      <w:tr w:rsidR="002B7499" w14:paraId="79CDBAE9" w14:textId="77777777" w:rsidTr="002B7499">
        <w:trPr>
          <w:trHeight w:val="74"/>
        </w:trPr>
        <w:tc>
          <w:tcPr>
            <w:tcW w:w="2166" w:type="pct"/>
            <w:tcBorders>
              <w:top w:val="nil"/>
              <w:left w:val="single" w:sz="4" w:space="0" w:color="404040" w:themeColor="text1" w:themeTint="BF"/>
              <w:bottom w:val="single" w:sz="4" w:space="0" w:color="404040" w:themeColor="text1" w:themeTint="BF"/>
              <w:right w:val="nil"/>
            </w:tcBorders>
            <w:vAlign w:val="bottom"/>
            <w:hideMark/>
          </w:tcPr>
          <w:p w14:paraId="186828FD" w14:textId="77777777" w:rsidR="002B7499" w:rsidRDefault="006B6AE0">
            <w:pPr>
              <w:pStyle w:val="Formtext2"/>
            </w:pPr>
            <w:r>
              <w:t>Candidate / contractor / locum name</w:t>
            </w:r>
          </w:p>
        </w:tc>
        <w:tc>
          <w:tcPr>
            <w:tcW w:w="136" w:type="pct"/>
            <w:vAlign w:val="bottom"/>
          </w:tcPr>
          <w:p w14:paraId="6EF9368B" w14:textId="77777777" w:rsidR="002B7499" w:rsidRDefault="002B7499">
            <w:pPr>
              <w:pStyle w:val="Formtext2"/>
            </w:pPr>
          </w:p>
        </w:tc>
        <w:tc>
          <w:tcPr>
            <w:tcW w:w="1666" w:type="pct"/>
            <w:tcBorders>
              <w:top w:val="nil"/>
              <w:left w:val="nil"/>
              <w:bottom w:val="single" w:sz="4" w:space="0" w:color="404040" w:themeColor="text1" w:themeTint="BF"/>
              <w:right w:val="nil"/>
            </w:tcBorders>
            <w:vAlign w:val="bottom"/>
            <w:hideMark/>
          </w:tcPr>
          <w:p w14:paraId="69AE5B05" w14:textId="77777777" w:rsidR="002B7499" w:rsidRDefault="006B6AE0">
            <w:pPr>
              <w:pStyle w:val="Formtext2"/>
            </w:pPr>
            <w:r>
              <w:t>S</w:t>
            </w:r>
            <w:r w:rsidR="002B7499">
              <w:t>ignature</w:t>
            </w:r>
          </w:p>
        </w:tc>
        <w:tc>
          <w:tcPr>
            <w:tcW w:w="158" w:type="pct"/>
            <w:vAlign w:val="bottom"/>
          </w:tcPr>
          <w:p w14:paraId="60E6B7A4" w14:textId="77777777" w:rsidR="002B7499" w:rsidRDefault="002B7499">
            <w:pPr>
              <w:pStyle w:val="Formtext2"/>
            </w:pP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404040" w:themeColor="text1" w:themeTint="BF"/>
              <w:right w:val="nil"/>
            </w:tcBorders>
            <w:vAlign w:val="bottom"/>
            <w:hideMark/>
          </w:tcPr>
          <w:p w14:paraId="0E1FECD7" w14:textId="77777777" w:rsidR="002B7499" w:rsidRDefault="002B7499">
            <w:pPr>
              <w:pStyle w:val="Formtext2"/>
            </w:pPr>
            <w:r>
              <w:t>Date</w:t>
            </w:r>
          </w:p>
        </w:tc>
      </w:tr>
      <w:tr w:rsidR="002B7499" w14:paraId="00641DA7" w14:textId="77777777" w:rsidTr="002B7499">
        <w:trPr>
          <w:trHeight w:val="576"/>
        </w:trPr>
        <w:tc>
          <w:tcPr>
            <w:tcW w:w="2166" w:type="pct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dashed" w:sz="4" w:space="0" w:color="404040" w:themeColor="text1" w:themeTint="BF"/>
              <w:right w:val="nil"/>
            </w:tcBorders>
            <w:vAlign w:val="bottom"/>
          </w:tcPr>
          <w:p w14:paraId="64886F6F" w14:textId="77777777" w:rsidR="002B7499" w:rsidRDefault="002B7499">
            <w:pPr>
              <w:pStyle w:val="Formtext1"/>
            </w:pPr>
          </w:p>
        </w:tc>
        <w:tc>
          <w:tcPr>
            <w:tcW w:w="136" w:type="pct"/>
            <w:vAlign w:val="bottom"/>
          </w:tcPr>
          <w:p w14:paraId="6127D9A7" w14:textId="77777777" w:rsidR="002B7499" w:rsidRDefault="002B7499">
            <w:pPr>
              <w:pStyle w:val="Formtext1"/>
            </w:pPr>
          </w:p>
        </w:tc>
        <w:tc>
          <w:tcPr>
            <w:tcW w:w="1666" w:type="pct"/>
            <w:tcBorders>
              <w:top w:val="single" w:sz="4" w:space="0" w:color="404040" w:themeColor="text1" w:themeTint="BF"/>
              <w:left w:val="nil"/>
              <w:bottom w:val="dashed" w:sz="4" w:space="0" w:color="404040" w:themeColor="text1" w:themeTint="BF"/>
              <w:right w:val="nil"/>
            </w:tcBorders>
            <w:vAlign w:val="bottom"/>
          </w:tcPr>
          <w:p w14:paraId="50D5BDD3" w14:textId="77777777" w:rsidR="002B7499" w:rsidRDefault="002B7499">
            <w:pPr>
              <w:pStyle w:val="Formtext1"/>
            </w:pPr>
          </w:p>
        </w:tc>
        <w:tc>
          <w:tcPr>
            <w:tcW w:w="158" w:type="pct"/>
            <w:vAlign w:val="bottom"/>
          </w:tcPr>
          <w:p w14:paraId="32E01F8B" w14:textId="77777777" w:rsidR="002B7499" w:rsidRDefault="002B7499">
            <w:pPr>
              <w:pStyle w:val="Formtext1"/>
            </w:pPr>
          </w:p>
        </w:tc>
        <w:tc>
          <w:tcPr>
            <w:tcW w:w="874" w:type="pct"/>
            <w:tcBorders>
              <w:top w:val="single" w:sz="4" w:space="0" w:color="404040" w:themeColor="text1" w:themeTint="BF"/>
              <w:left w:val="nil"/>
              <w:bottom w:val="dashed" w:sz="4" w:space="0" w:color="404040" w:themeColor="text1" w:themeTint="BF"/>
              <w:right w:val="nil"/>
            </w:tcBorders>
            <w:vAlign w:val="bottom"/>
          </w:tcPr>
          <w:p w14:paraId="5B26F3CE" w14:textId="77777777" w:rsidR="002B7499" w:rsidRDefault="002B7499">
            <w:pPr>
              <w:pStyle w:val="Formtext1"/>
            </w:pPr>
          </w:p>
        </w:tc>
      </w:tr>
    </w:tbl>
    <w:p w14:paraId="1BD22DCB" w14:textId="77777777" w:rsidR="002B7499" w:rsidRDefault="002B7499" w:rsidP="002B7499">
      <w:pPr>
        <w:pStyle w:val="NoSpacing"/>
      </w:pPr>
    </w:p>
    <w:tbl>
      <w:tblPr>
        <w:tblStyle w:val="TableGrid"/>
        <w:tblW w:w="106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992"/>
        <w:gridCol w:w="2664"/>
        <w:gridCol w:w="1021"/>
        <w:gridCol w:w="2636"/>
      </w:tblGrid>
      <w:tr w:rsidR="002B7499" w14:paraId="76B4C178" w14:textId="77777777" w:rsidTr="002B7499">
        <w:trPr>
          <w:trHeight w:val="74"/>
        </w:trPr>
        <w:tc>
          <w:tcPr>
            <w:tcW w:w="10682" w:type="dxa"/>
            <w:gridSpan w:val="5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nil"/>
              <w:right w:val="nil"/>
            </w:tcBorders>
            <w:vAlign w:val="bottom"/>
            <w:hideMark/>
          </w:tcPr>
          <w:p w14:paraId="693378F8" w14:textId="77777777" w:rsidR="002B7499" w:rsidRDefault="002B7499">
            <w:pPr>
              <w:pStyle w:val="Heading2"/>
              <w:outlineLvl w:val="1"/>
            </w:pPr>
            <w:bookmarkStart w:id="1" w:name="_Hlk110969898"/>
            <w:r>
              <w:t>referee</w:t>
            </w:r>
          </w:p>
        </w:tc>
      </w:tr>
      <w:tr w:rsidR="002B7499" w14:paraId="6FDFD4B9" w14:textId="77777777" w:rsidTr="00DE2BDE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F6F10B5" w14:textId="01D38BC5" w:rsidR="002B7499" w:rsidRDefault="00672A6F">
            <w:pPr>
              <w:pStyle w:val="Formtext2"/>
            </w:pPr>
            <w:bookmarkStart w:id="2" w:name="_Hlk111106533"/>
            <w:r>
              <w:t>Name of organisation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32E0A9D3" w14:textId="77777777" w:rsidR="002B7499" w:rsidRDefault="002B7499">
            <w:pPr>
              <w:pStyle w:val="Formtext2"/>
            </w:pPr>
          </w:p>
        </w:tc>
      </w:tr>
      <w:tr w:rsidR="00672A6F" w14:paraId="140404A9" w14:textId="77777777" w:rsidTr="00DE2BDE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F8F6F9E" w14:textId="196078C9" w:rsidR="00672A6F" w:rsidRDefault="00672A6F">
            <w:pPr>
              <w:pStyle w:val="Formtext2"/>
            </w:pPr>
            <w:r>
              <w:t>How long did you work there?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4CB9EE9E" w14:textId="77777777" w:rsidR="00672A6F" w:rsidRDefault="00672A6F">
            <w:pPr>
              <w:pStyle w:val="Formtext2"/>
            </w:pPr>
          </w:p>
        </w:tc>
      </w:tr>
      <w:tr w:rsidR="00672A6F" w14:paraId="6F081236" w14:textId="77777777" w:rsidTr="00DE2BDE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3E2D9DE" w14:textId="21726E1E" w:rsidR="00672A6F" w:rsidRDefault="00672A6F">
            <w:pPr>
              <w:pStyle w:val="Formtext2"/>
            </w:pPr>
            <w:r>
              <w:t>What was your role there?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20CCE208" w14:textId="77777777" w:rsidR="00672A6F" w:rsidRDefault="00672A6F">
            <w:pPr>
              <w:pStyle w:val="Formtext2"/>
            </w:pPr>
          </w:p>
        </w:tc>
      </w:tr>
      <w:tr w:rsidR="00672A6F" w14:paraId="7BBA7B76" w14:textId="77777777" w:rsidTr="00DE2BDE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B5A5DC6" w14:textId="250665B4" w:rsidR="00672A6F" w:rsidRDefault="00672A6F">
            <w:pPr>
              <w:pStyle w:val="Formtext2"/>
            </w:pPr>
            <w:r>
              <w:t>Why did you leave?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14CC4688" w14:textId="77777777" w:rsidR="00672A6F" w:rsidRDefault="00672A6F">
            <w:pPr>
              <w:pStyle w:val="Formtext2"/>
            </w:pPr>
          </w:p>
        </w:tc>
      </w:tr>
      <w:tr w:rsidR="002B7499" w14:paraId="5F933748" w14:textId="77777777" w:rsidTr="00DE2BDE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8F0AB93" w14:textId="34AB0E2D" w:rsidR="002B7499" w:rsidRDefault="00672A6F" w:rsidP="00DC7556">
            <w:pPr>
              <w:pStyle w:val="Formtext2"/>
            </w:pPr>
            <w:r>
              <w:t>Referee name and job title</w:t>
            </w:r>
          </w:p>
        </w:tc>
        <w:tc>
          <w:tcPr>
            <w:tcW w:w="7313" w:type="dxa"/>
            <w:gridSpan w:val="4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43F315AC" w14:textId="77777777" w:rsidR="002B7499" w:rsidRDefault="002B7499">
            <w:pPr>
              <w:pStyle w:val="Formtext2"/>
            </w:pPr>
          </w:p>
        </w:tc>
      </w:tr>
      <w:tr w:rsidR="00C94BA0" w14:paraId="408D5F0D" w14:textId="77777777" w:rsidTr="00360498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DBCB028" w14:textId="77777777" w:rsidR="00C94BA0" w:rsidRDefault="00C94BA0" w:rsidP="002B7499">
            <w:pPr>
              <w:pStyle w:val="Formtext2"/>
            </w:pPr>
            <w:r>
              <w:t xml:space="preserve">Your </w:t>
            </w:r>
            <w:r w:rsidR="008E1BA5">
              <w:t xml:space="preserve">working </w:t>
            </w:r>
            <w:r>
              <w:t>relationship with them</w:t>
            </w:r>
          </w:p>
        </w:tc>
        <w:tc>
          <w:tcPr>
            <w:tcW w:w="7313" w:type="dxa"/>
            <w:gridSpan w:val="4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3ABEB0B2" w14:textId="77777777" w:rsidR="00C94BA0" w:rsidRPr="00C94BA0" w:rsidRDefault="00C94BA0">
            <w:pPr>
              <w:pStyle w:val="Formtext2"/>
              <w:rPr>
                <w:i/>
              </w:rPr>
            </w:pPr>
            <w:r>
              <w:rPr>
                <w:i/>
              </w:rPr>
              <w:t>e.g. previous employer</w:t>
            </w:r>
          </w:p>
        </w:tc>
      </w:tr>
      <w:tr w:rsidR="00E67316" w14:paraId="4A927A7F" w14:textId="77777777" w:rsidTr="00DE2BDE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A844D05" w14:textId="77777777" w:rsidR="00E67316" w:rsidRDefault="00E67316" w:rsidP="002B7499">
            <w:pPr>
              <w:pStyle w:val="Formtext2"/>
            </w:pPr>
            <w:r>
              <w:t xml:space="preserve">Contact numbers </w:t>
            </w:r>
          </w:p>
        </w:tc>
        <w:tc>
          <w:tcPr>
            <w:tcW w:w="992" w:type="dxa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108B5D62" w14:textId="77777777" w:rsidR="00E67316" w:rsidRDefault="00E67316">
            <w:pPr>
              <w:pStyle w:val="Formtext2"/>
            </w:pPr>
            <w:r>
              <w:t>Landline</w:t>
            </w:r>
          </w:p>
        </w:tc>
        <w:tc>
          <w:tcPr>
            <w:tcW w:w="266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4D8A44A7" w14:textId="77777777" w:rsidR="00E67316" w:rsidRDefault="00E67316">
            <w:pPr>
              <w:pStyle w:val="Formtext2"/>
            </w:pPr>
          </w:p>
        </w:tc>
        <w:tc>
          <w:tcPr>
            <w:tcW w:w="1021" w:type="dxa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4C78A285" w14:textId="77777777" w:rsidR="00E67316" w:rsidRDefault="00E67316">
            <w:pPr>
              <w:pStyle w:val="Formtext2"/>
            </w:pPr>
            <w:r>
              <w:t>Mobile</w:t>
            </w:r>
          </w:p>
        </w:tc>
        <w:tc>
          <w:tcPr>
            <w:tcW w:w="2636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4AFF98B7" w14:textId="77777777" w:rsidR="00E67316" w:rsidRDefault="00E67316">
            <w:pPr>
              <w:pStyle w:val="Formtext2"/>
            </w:pPr>
          </w:p>
        </w:tc>
      </w:tr>
      <w:tr w:rsidR="00E67316" w14:paraId="631AC0AC" w14:textId="77777777" w:rsidTr="00DE2BDE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072480E" w14:textId="77777777" w:rsidR="00E67316" w:rsidRDefault="00E67316">
            <w:pPr>
              <w:pStyle w:val="Formtext2"/>
            </w:pPr>
            <w:r>
              <w:t>Email address</w:t>
            </w:r>
          </w:p>
        </w:tc>
        <w:tc>
          <w:tcPr>
            <w:tcW w:w="992" w:type="dxa"/>
            <w:tcBorders>
              <w:left w:val="nil"/>
              <w:bottom w:val="dashed" w:sz="4" w:space="0" w:color="auto"/>
              <w:right w:val="nil"/>
            </w:tcBorders>
            <w:vAlign w:val="bottom"/>
          </w:tcPr>
          <w:p w14:paraId="6B432CD5" w14:textId="77777777" w:rsidR="00E67316" w:rsidRDefault="00E67316">
            <w:pPr>
              <w:pStyle w:val="Formtext2"/>
            </w:pPr>
          </w:p>
        </w:tc>
        <w:tc>
          <w:tcPr>
            <w:tcW w:w="266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0B1BC904" w14:textId="77777777" w:rsidR="00E67316" w:rsidRDefault="00E67316">
            <w:pPr>
              <w:pStyle w:val="Formtext2"/>
            </w:pPr>
          </w:p>
        </w:tc>
        <w:tc>
          <w:tcPr>
            <w:tcW w:w="1021" w:type="dxa"/>
            <w:tcBorders>
              <w:left w:val="nil"/>
              <w:bottom w:val="dashed" w:sz="4" w:space="0" w:color="auto"/>
              <w:right w:val="nil"/>
            </w:tcBorders>
            <w:vAlign w:val="bottom"/>
          </w:tcPr>
          <w:p w14:paraId="43FB45A4" w14:textId="77777777" w:rsidR="00E67316" w:rsidRDefault="00E67316">
            <w:pPr>
              <w:pStyle w:val="Formtext2"/>
            </w:pPr>
          </w:p>
        </w:tc>
        <w:tc>
          <w:tcPr>
            <w:tcW w:w="2636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19AB7E58" w14:textId="77777777" w:rsidR="00E67316" w:rsidRDefault="00E67316">
            <w:pPr>
              <w:pStyle w:val="Formtext2"/>
            </w:pPr>
          </w:p>
        </w:tc>
      </w:tr>
      <w:bookmarkEnd w:id="1"/>
      <w:bookmarkEnd w:id="2"/>
    </w:tbl>
    <w:p w14:paraId="145E63FF" w14:textId="77777777" w:rsidR="002B7499" w:rsidRDefault="002B7499" w:rsidP="002B7499">
      <w:pPr>
        <w:pStyle w:val="NoSpacing"/>
      </w:pPr>
    </w:p>
    <w:tbl>
      <w:tblPr>
        <w:tblStyle w:val="TableGrid"/>
        <w:tblW w:w="106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992"/>
        <w:gridCol w:w="2664"/>
        <w:gridCol w:w="1021"/>
        <w:gridCol w:w="2636"/>
      </w:tblGrid>
      <w:tr w:rsidR="002B7499" w14:paraId="1972B9B0" w14:textId="77777777" w:rsidTr="002B7499">
        <w:trPr>
          <w:trHeight w:val="74"/>
        </w:trPr>
        <w:tc>
          <w:tcPr>
            <w:tcW w:w="10682" w:type="dxa"/>
            <w:gridSpan w:val="5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nil"/>
              <w:right w:val="nil"/>
            </w:tcBorders>
            <w:vAlign w:val="bottom"/>
            <w:hideMark/>
          </w:tcPr>
          <w:p w14:paraId="042EFB7E" w14:textId="77777777" w:rsidR="002B7499" w:rsidRDefault="002B7499">
            <w:pPr>
              <w:pStyle w:val="Heading2"/>
              <w:outlineLvl w:val="1"/>
            </w:pPr>
            <w:r>
              <w:t>referee</w:t>
            </w:r>
          </w:p>
        </w:tc>
      </w:tr>
      <w:tr w:rsidR="00FF382E" w14:paraId="4DC125D9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295A3D9" w14:textId="77777777" w:rsidR="00FF382E" w:rsidRDefault="00FF382E" w:rsidP="00D50BFC">
            <w:pPr>
              <w:pStyle w:val="Formtext2"/>
            </w:pPr>
            <w:bookmarkStart w:id="3" w:name="_Hlk111106617"/>
            <w:r>
              <w:t>Name of organisation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41BB693D" w14:textId="77777777" w:rsidR="00FF382E" w:rsidRDefault="00FF382E" w:rsidP="00D50BFC">
            <w:pPr>
              <w:pStyle w:val="Formtext2"/>
            </w:pPr>
          </w:p>
        </w:tc>
      </w:tr>
      <w:tr w:rsidR="00FF382E" w14:paraId="530FCEBD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05D5DAC4" w14:textId="77777777" w:rsidR="00FF382E" w:rsidRDefault="00FF382E" w:rsidP="00D50BFC">
            <w:pPr>
              <w:pStyle w:val="Formtext2"/>
            </w:pPr>
            <w:r>
              <w:t>How long did you work there?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78363803" w14:textId="77777777" w:rsidR="00FF382E" w:rsidRDefault="00FF382E" w:rsidP="00D50BFC">
            <w:pPr>
              <w:pStyle w:val="Formtext2"/>
            </w:pPr>
          </w:p>
        </w:tc>
      </w:tr>
      <w:tr w:rsidR="00FF382E" w14:paraId="651C9F48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07B080C" w14:textId="77777777" w:rsidR="00FF382E" w:rsidRDefault="00FF382E" w:rsidP="00D50BFC">
            <w:pPr>
              <w:pStyle w:val="Formtext2"/>
            </w:pPr>
            <w:r>
              <w:t>What was your role there?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2AF0709A" w14:textId="77777777" w:rsidR="00FF382E" w:rsidRDefault="00FF382E" w:rsidP="00D50BFC">
            <w:pPr>
              <w:pStyle w:val="Formtext2"/>
            </w:pPr>
          </w:p>
        </w:tc>
      </w:tr>
      <w:tr w:rsidR="00FF382E" w14:paraId="65A29C94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617771C" w14:textId="77777777" w:rsidR="00FF382E" w:rsidRDefault="00FF382E" w:rsidP="00D50BFC">
            <w:pPr>
              <w:pStyle w:val="Formtext2"/>
            </w:pPr>
            <w:r>
              <w:t>Why did you leave?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1D411A82" w14:textId="77777777" w:rsidR="00FF382E" w:rsidRDefault="00FF382E" w:rsidP="00D50BFC">
            <w:pPr>
              <w:pStyle w:val="Formtext2"/>
            </w:pPr>
          </w:p>
        </w:tc>
      </w:tr>
      <w:tr w:rsidR="00FF382E" w14:paraId="0EDDC3F8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2A5DD22D" w14:textId="77777777" w:rsidR="00FF382E" w:rsidRDefault="00FF382E" w:rsidP="00D50BFC">
            <w:pPr>
              <w:pStyle w:val="Formtext2"/>
            </w:pPr>
            <w:r>
              <w:t>Referee name and job title</w:t>
            </w:r>
          </w:p>
        </w:tc>
        <w:tc>
          <w:tcPr>
            <w:tcW w:w="7313" w:type="dxa"/>
            <w:gridSpan w:val="4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6C54DE37" w14:textId="77777777" w:rsidR="00FF382E" w:rsidRDefault="00FF382E" w:rsidP="00D50BFC">
            <w:pPr>
              <w:pStyle w:val="Formtext2"/>
            </w:pPr>
          </w:p>
        </w:tc>
      </w:tr>
      <w:tr w:rsidR="00FF382E" w:rsidRPr="00C94BA0" w14:paraId="259C1B39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CB3A86E" w14:textId="77777777" w:rsidR="00FF382E" w:rsidRDefault="00FF382E" w:rsidP="00D50BFC">
            <w:pPr>
              <w:pStyle w:val="Formtext2"/>
            </w:pPr>
            <w:r>
              <w:t>Your working relationship with them</w:t>
            </w:r>
          </w:p>
        </w:tc>
        <w:tc>
          <w:tcPr>
            <w:tcW w:w="7313" w:type="dxa"/>
            <w:gridSpan w:val="4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43516BA9" w14:textId="77777777" w:rsidR="00FF382E" w:rsidRPr="00C94BA0" w:rsidRDefault="00FF382E" w:rsidP="00D50BFC">
            <w:pPr>
              <w:pStyle w:val="Formtext2"/>
              <w:rPr>
                <w:i/>
              </w:rPr>
            </w:pPr>
            <w:r>
              <w:rPr>
                <w:i/>
              </w:rPr>
              <w:t>e.g. previous employer</w:t>
            </w:r>
          </w:p>
        </w:tc>
      </w:tr>
      <w:tr w:rsidR="00FF382E" w14:paraId="78AF6932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0CD119A" w14:textId="77777777" w:rsidR="00FF382E" w:rsidRDefault="00FF382E" w:rsidP="00D50BFC">
            <w:pPr>
              <w:pStyle w:val="Formtext2"/>
            </w:pPr>
            <w:r>
              <w:t xml:space="preserve">Contact numbers </w:t>
            </w:r>
          </w:p>
        </w:tc>
        <w:tc>
          <w:tcPr>
            <w:tcW w:w="992" w:type="dxa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06292E1F" w14:textId="77777777" w:rsidR="00FF382E" w:rsidRDefault="00FF382E" w:rsidP="00D50BFC">
            <w:pPr>
              <w:pStyle w:val="Formtext2"/>
            </w:pPr>
            <w:r>
              <w:t>Landline</w:t>
            </w:r>
          </w:p>
        </w:tc>
        <w:tc>
          <w:tcPr>
            <w:tcW w:w="266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74DB0166" w14:textId="77777777" w:rsidR="00FF382E" w:rsidRDefault="00FF382E" w:rsidP="00D50BFC">
            <w:pPr>
              <w:pStyle w:val="Formtext2"/>
            </w:pPr>
          </w:p>
        </w:tc>
        <w:tc>
          <w:tcPr>
            <w:tcW w:w="1021" w:type="dxa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10D1915B" w14:textId="77777777" w:rsidR="00FF382E" w:rsidRDefault="00FF382E" w:rsidP="00D50BFC">
            <w:pPr>
              <w:pStyle w:val="Formtext2"/>
            </w:pPr>
            <w:r>
              <w:t>Mobile</w:t>
            </w:r>
          </w:p>
        </w:tc>
        <w:tc>
          <w:tcPr>
            <w:tcW w:w="2636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52C207BB" w14:textId="77777777" w:rsidR="00FF382E" w:rsidRDefault="00FF382E" w:rsidP="00D50BFC">
            <w:pPr>
              <w:pStyle w:val="Formtext2"/>
            </w:pPr>
          </w:p>
        </w:tc>
      </w:tr>
      <w:tr w:rsidR="00FF382E" w14:paraId="2DCCB9E9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C63A250" w14:textId="77777777" w:rsidR="00FF382E" w:rsidRDefault="00FF382E" w:rsidP="00D50BFC">
            <w:pPr>
              <w:pStyle w:val="Formtext2"/>
            </w:pPr>
            <w:r>
              <w:t>Email address</w:t>
            </w:r>
          </w:p>
        </w:tc>
        <w:tc>
          <w:tcPr>
            <w:tcW w:w="992" w:type="dxa"/>
            <w:tcBorders>
              <w:left w:val="nil"/>
              <w:bottom w:val="dashed" w:sz="4" w:space="0" w:color="auto"/>
              <w:right w:val="nil"/>
            </w:tcBorders>
            <w:vAlign w:val="bottom"/>
          </w:tcPr>
          <w:p w14:paraId="1556E0B5" w14:textId="77777777" w:rsidR="00FF382E" w:rsidRDefault="00FF382E" w:rsidP="00D50BFC">
            <w:pPr>
              <w:pStyle w:val="Formtext2"/>
            </w:pPr>
          </w:p>
        </w:tc>
        <w:tc>
          <w:tcPr>
            <w:tcW w:w="266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40F74D28" w14:textId="77777777" w:rsidR="00FF382E" w:rsidRDefault="00FF382E" w:rsidP="00D50BFC">
            <w:pPr>
              <w:pStyle w:val="Formtext2"/>
            </w:pPr>
          </w:p>
        </w:tc>
        <w:tc>
          <w:tcPr>
            <w:tcW w:w="1021" w:type="dxa"/>
            <w:tcBorders>
              <w:left w:val="nil"/>
              <w:bottom w:val="dashed" w:sz="4" w:space="0" w:color="auto"/>
              <w:right w:val="nil"/>
            </w:tcBorders>
            <w:vAlign w:val="bottom"/>
          </w:tcPr>
          <w:p w14:paraId="6A57C35B" w14:textId="77777777" w:rsidR="00FF382E" w:rsidRDefault="00FF382E" w:rsidP="00D50BFC">
            <w:pPr>
              <w:pStyle w:val="Formtext2"/>
            </w:pPr>
          </w:p>
        </w:tc>
        <w:tc>
          <w:tcPr>
            <w:tcW w:w="2636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43EE735E" w14:textId="77777777" w:rsidR="00FF382E" w:rsidRDefault="00FF382E" w:rsidP="00D50BFC">
            <w:pPr>
              <w:pStyle w:val="Formtext2"/>
            </w:pPr>
          </w:p>
        </w:tc>
      </w:tr>
      <w:bookmarkEnd w:id="3"/>
    </w:tbl>
    <w:p w14:paraId="6CD40A01" w14:textId="77777777" w:rsidR="002B7499" w:rsidRDefault="002B7499" w:rsidP="002B7499">
      <w:pPr>
        <w:pStyle w:val="NoSpacing"/>
        <w:rPr>
          <w:b/>
        </w:rPr>
      </w:pPr>
    </w:p>
    <w:tbl>
      <w:tblPr>
        <w:tblStyle w:val="TableGrid"/>
        <w:tblW w:w="106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992"/>
        <w:gridCol w:w="2664"/>
        <w:gridCol w:w="1021"/>
        <w:gridCol w:w="2636"/>
      </w:tblGrid>
      <w:tr w:rsidR="002B7499" w14:paraId="52DEDD4A" w14:textId="77777777" w:rsidTr="002B7499">
        <w:trPr>
          <w:trHeight w:val="74"/>
        </w:trPr>
        <w:tc>
          <w:tcPr>
            <w:tcW w:w="10682" w:type="dxa"/>
            <w:gridSpan w:val="5"/>
            <w:tcBorders>
              <w:top w:val="single" w:sz="4" w:space="0" w:color="404040" w:themeColor="text1" w:themeTint="BF"/>
              <w:left w:val="single" w:sz="4" w:space="0" w:color="404040" w:themeColor="text1" w:themeTint="BF"/>
              <w:bottom w:val="nil"/>
              <w:right w:val="nil"/>
            </w:tcBorders>
            <w:vAlign w:val="bottom"/>
            <w:hideMark/>
          </w:tcPr>
          <w:p w14:paraId="1D90B0E4" w14:textId="77777777" w:rsidR="002B7499" w:rsidRDefault="002B7499">
            <w:pPr>
              <w:pStyle w:val="Heading2"/>
              <w:outlineLvl w:val="1"/>
            </w:pPr>
            <w:r>
              <w:t>referee</w:t>
            </w:r>
          </w:p>
        </w:tc>
      </w:tr>
      <w:tr w:rsidR="00FF382E" w14:paraId="545D1F81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0584FB63" w14:textId="77777777" w:rsidR="00FF382E" w:rsidRDefault="00FF382E" w:rsidP="00D50BFC">
            <w:pPr>
              <w:pStyle w:val="Formtext2"/>
            </w:pPr>
            <w:r>
              <w:t>Name of organisation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59ACC70D" w14:textId="77777777" w:rsidR="00FF382E" w:rsidRDefault="00FF382E" w:rsidP="00D50BFC">
            <w:pPr>
              <w:pStyle w:val="Formtext2"/>
            </w:pPr>
          </w:p>
        </w:tc>
      </w:tr>
      <w:tr w:rsidR="00FF382E" w14:paraId="3FB066E8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38E7347" w14:textId="77777777" w:rsidR="00FF382E" w:rsidRDefault="00FF382E" w:rsidP="00D50BFC">
            <w:pPr>
              <w:pStyle w:val="Formtext2"/>
            </w:pPr>
            <w:r>
              <w:t>How long did you work there?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5AE93558" w14:textId="77777777" w:rsidR="00FF382E" w:rsidRDefault="00FF382E" w:rsidP="00D50BFC">
            <w:pPr>
              <w:pStyle w:val="Formtext2"/>
            </w:pPr>
          </w:p>
        </w:tc>
      </w:tr>
      <w:tr w:rsidR="00FF382E" w14:paraId="0076E5AF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D68A85F" w14:textId="77777777" w:rsidR="00FF382E" w:rsidRDefault="00FF382E" w:rsidP="00D50BFC">
            <w:pPr>
              <w:pStyle w:val="Formtext2"/>
            </w:pPr>
            <w:r>
              <w:t>What was your role there?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63103966" w14:textId="77777777" w:rsidR="00FF382E" w:rsidRDefault="00FF382E" w:rsidP="00D50BFC">
            <w:pPr>
              <w:pStyle w:val="Formtext2"/>
            </w:pPr>
          </w:p>
        </w:tc>
      </w:tr>
      <w:tr w:rsidR="00FF382E" w14:paraId="3DC30BFF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6C562611" w14:textId="77777777" w:rsidR="00FF382E" w:rsidRDefault="00FF382E" w:rsidP="00D50BFC">
            <w:pPr>
              <w:pStyle w:val="Formtext2"/>
            </w:pPr>
            <w:r>
              <w:t>Why did you leave?</w:t>
            </w:r>
          </w:p>
        </w:tc>
        <w:tc>
          <w:tcPr>
            <w:tcW w:w="7313" w:type="dxa"/>
            <w:gridSpan w:val="4"/>
            <w:tcBorders>
              <w:top w:val="nil"/>
              <w:left w:val="nil"/>
              <w:bottom w:val="dashed" w:sz="4" w:space="0" w:color="auto"/>
              <w:right w:val="nil"/>
            </w:tcBorders>
            <w:vAlign w:val="bottom"/>
          </w:tcPr>
          <w:p w14:paraId="3FFF3C8F" w14:textId="77777777" w:rsidR="00FF382E" w:rsidRDefault="00FF382E" w:rsidP="00D50BFC">
            <w:pPr>
              <w:pStyle w:val="Formtext2"/>
            </w:pPr>
          </w:p>
        </w:tc>
      </w:tr>
      <w:tr w:rsidR="00FF382E" w14:paraId="62EFD988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EB00B80" w14:textId="77777777" w:rsidR="00FF382E" w:rsidRDefault="00FF382E" w:rsidP="00D50BFC">
            <w:pPr>
              <w:pStyle w:val="Formtext2"/>
            </w:pPr>
            <w:r>
              <w:t>Referee name and job title</w:t>
            </w:r>
          </w:p>
        </w:tc>
        <w:tc>
          <w:tcPr>
            <w:tcW w:w="7313" w:type="dxa"/>
            <w:gridSpan w:val="4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42B633D9" w14:textId="77777777" w:rsidR="00FF382E" w:rsidRDefault="00FF382E" w:rsidP="00D50BFC">
            <w:pPr>
              <w:pStyle w:val="Formtext2"/>
            </w:pPr>
          </w:p>
        </w:tc>
      </w:tr>
      <w:tr w:rsidR="00FF382E" w:rsidRPr="00C94BA0" w14:paraId="76C4571C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6791E1C" w14:textId="77777777" w:rsidR="00FF382E" w:rsidRDefault="00FF382E" w:rsidP="00D50BFC">
            <w:pPr>
              <w:pStyle w:val="Formtext2"/>
            </w:pPr>
            <w:r>
              <w:t>Your working relationship with them</w:t>
            </w:r>
          </w:p>
        </w:tc>
        <w:tc>
          <w:tcPr>
            <w:tcW w:w="7313" w:type="dxa"/>
            <w:gridSpan w:val="4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0F84DAA3" w14:textId="77777777" w:rsidR="00FF382E" w:rsidRPr="00C94BA0" w:rsidRDefault="00FF382E" w:rsidP="00D50BFC">
            <w:pPr>
              <w:pStyle w:val="Formtext2"/>
              <w:rPr>
                <w:i/>
              </w:rPr>
            </w:pPr>
            <w:r>
              <w:rPr>
                <w:i/>
              </w:rPr>
              <w:t>e.g. previous employer</w:t>
            </w:r>
          </w:p>
        </w:tc>
      </w:tr>
      <w:tr w:rsidR="00FF382E" w14:paraId="2E8D0C04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654EBA57" w14:textId="77777777" w:rsidR="00FF382E" w:rsidRDefault="00FF382E" w:rsidP="00D50BFC">
            <w:pPr>
              <w:pStyle w:val="Formtext2"/>
            </w:pPr>
            <w:r>
              <w:t xml:space="preserve">Contact numbers </w:t>
            </w:r>
          </w:p>
        </w:tc>
        <w:tc>
          <w:tcPr>
            <w:tcW w:w="992" w:type="dxa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184F8E79" w14:textId="77777777" w:rsidR="00FF382E" w:rsidRDefault="00FF382E" w:rsidP="00D50BFC">
            <w:pPr>
              <w:pStyle w:val="Formtext2"/>
            </w:pPr>
            <w:r>
              <w:t>Landline</w:t>
            </w:r>
          </w:p>
        </w:tc>
        <w:tc>
          <w:tcPr>
            <w:tcW w:w="266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3F197CE4" w14:textId="77777777" w:rsidR="00FF382E" w:rsidRDefault="00FF382E" w:rsidP="00D50BFC">
            <w:pPr>
              <w:pStyle w:val="Formtext2"/>
            </w:pPr>
          </w:p>
        </w:tc>
        <w:tc>
          <w:tcPr>
            <w:tcW w:w="1021" w:type="dxa"/>
            <w:tcBorders>
              <w:top w:val="dashed" w:sz="4" w:space="0" w:color="auto"/>
              <w:left w:val="nil"/>
              <w:right w:val="nil"/>
            </w:tcBorders>
            <w:vAlign w:val="bottom"/>
          </w:tcPr>
          <w:p w14:paraId="4FD914DD" w14:textId="77777777" w:rsidR="00FF382E" w:rsidRDefault="00FF382E" w:rsidP="00D50BFC">
            <w:pPr>
              <w:pStyle w:val="Formtext2"/>
            </w:pPr>
            <w:r>
              <w:t>Mobile</w:t>
            </w:r>
          </w:p>
        </w:tc>
        <w:tc>
          <w:tcPr>
            <w:tcW w:w="2636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56023A8D" w14:textId="77777777" w:rsidR="00FF382E" w:rsidRDefault="00FF382E" w:rsidP="00D50BFC">
            <w:pPr>
              <w:pStyle w:val="Formtext2"/>
            </w:pPr>
          </w:p>
        </w:tc>
      </w:tr>
      <w:tr w:rsidR="00FF382E" w14:paraId="23B01CDA" w14:textId="77777777" w:rsidTr="00D50BFC">
        <w:trPr>
          <w:trHeight w:val="340"/>
        </w:trPr>
        <w:tc>
          <w:tcPr>
            <w:tcW w:w="33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14:paraId="7412B24B" w14:textId="77777777" w:rsidR="00FF382E" w:rsidRDefault="00FF382E" w:rsidP="00D50BFC">
            <w:pPr>
              <w:pStyle w:val="Formtext2"/>
            </w:pPr>
            <w:r>
              <w:t>Email address</w:t>
            </w:r>
          </w:p>
        </w:tc>
        <w:tc>
          <w:tcPr>
            <w:tcW w:w="992" w:type="dxa"/>
            <w:tcBorders>
              <w:left w:val="nil"/>
              <w:bottom w:val="dashed" w:sz="4" w:space="0" w:color="auto"/>
              <w:right w:val="nil"/>
            </w:tcBorders>
            <w:vAlign w:val="bottom"/>
          </w:tcPr>
          <w:p w14:paraId="0C4ED3F8" w14:textId="77777777" w:rsidR="00FF382E" w:rsidRDefault="00FF382E" w:rsidP="00D50BFC">
            <w:pPr>
              <w:pStyle w:val="Formtext2"/>
            </w:pPr>
          </w:p>
        </w:tc>
        <w:tc>
          <w:tcPr>
            <w:tcW w:w="2664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47269A26" w14:textId="77777777" w:rsidR="00FF382E" w:rsidRDefault="00FF382E" w:rsidP="00D50BFC">
            <w:pPr>
              <w:pStyle w:val="Formtext2"/>
            </w:pPr>
          </w:p>
        </w:tc>
        <w:tc>
          <w:tcPr>
            <w:tcW w:w="1021" w:type="dxa"/>
            <w:tcBorders>
              <w:left w:val="nil"/>
              <w:bottom w:val="dashed" w:sz="4" w:space="0" w:color="auto"/>
              <w:right w:val="nil"/>
            </w:tcBorders>
            <w:vAlign w:val="bottom"/>
          </w:tcPr>
          <w:p w14:paraId="2EF48177" w14:textId="77777777" w:rsidR="00FF382E" w:rsidRDefault="00FF382E" w:rsidP="00D50BFC">
            <w:pPr>
              <w:pStyle w:val="Formtext2"/>
            </w:pPr>
          </w:p>
        </w:tc>
        <w:tc>
          <w:tcPr>
            <w:tcW w:w="2636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bottom"/>
          </w:tcPr>
          <w:p w14:paraId="75178E04" w14:textId="77777777" w:rsidR="00FF382E" w:rsidRDefault="00FF382E" w:rsidP="00D50BFC">
            <w:pPr>
              <w:pStyle w:val="Formtext2"/>
            </w:pPr>
          </w:p>
        </w:tc>
      </w:tr>
    </w:tbl>
    <w:p w14:paraId="0FBCD9A5" w14:textId="77777777" w:rsidR="005A53D4" w:rsidRPr="006B6AE0" w:rsidRDefault="005A53D4" w:rsidP="0099394E">
      <w:pPr>
        <w:pStyle w:val="NoSpacing"/>
        <w:rPr>
          <w:sz w:val="4"/>
        </w:rPr>
      </w:pPr>
    </w:p>
    <w:sectPr w:rsidR="005A53D4" w:rsidRPr="006B6AE0" w:rsidSect="00881323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696" w:right="720" w:bottom="1701" w:left="720" w:header="426" w:footer="1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719FB6" w14:textId="77777777" w:rsidR="00B1252A" w:rsidRDefault="00B1252A" w:rsidP="00C21A8E">
      <w:pPr>
        <w:spacing w:after="0" w:line="240" w:lineRule="auto"/>
      </w:pPr>
      <w:r>
        <w:separator/>
      </w:r>
    </w:p>
  </w:endnote>
  <w:endnote w:type="continuationSeparator" w:id="0">
    <w:p w14:paraId="0B3FD677" w14:textId="77777777" w:rsidR="00B1252A" w:rsidRDefault="00B1252A" w:rsidP="00C21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CB51FD" w14:textId="77777777" w:rsidR="0099394E" w:rsidRPr="0099394E" w:rsidRDefault="0099394E" w:rsidP="00945CBF">
    <w:pPr>
      <w:pStyle w:val="NoSpacing"/>
      <w:rPr>
        <w:color w:val="1F4E79" w:themeColor="accent1" w:themeShade="80"/>
        <w:sz w:val="16"/>
        <w:szCs w:val="18"/>
      </w:rPr>
    </w:pPr>
  </w:p>
  <w:tbl>
    <w:tblPr>
      <w:tblStyle w:val="TableGrid"/>
      <w:tblW w:w="5051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ook w:val="04A0" w:firstRow="1" w:lastRow="0" w:firstColumn="1" w:lastColumn="0" w:noHBand="0" w:noVBand="1"/>
    </w:tblPr>
    <w:tblGrid>
      <w:gridCol w:w="10465"/>
      <w:gridCol w:w="108"/>
    </w:tblGrid>
    <w:tr w:rsidR="00C01F56" w14:paraId="5DBED096" w14:textId="77777777" w:rsidTr="00C01F56">
      <w:trPr>
        <w:trHeight w:val="376"/>
      </w:trPr>
      <w:tc>
        <w:tcPr>
          <w:tcW w:w="5000" w:type="pct"/>
          <w:gridSpan w:val="2"/>
          <w:shd w:val="clear" w:color="auto" w:fill="FFFFFF" w:themeFill="background1"/>
          <w:tcMar>
            <w:top w:w="0" w:type="dxa"/>
            <w:left w:w="113" w:type="dxa"/>
            <w:bottom w:w="0" w:type="dxa"/>
            <w:right w:w="0" w:type="dxa"/>
          </w:tcMar>
          <w:vAlign w:val="center"/>
        </w:tcPr>
        <w:p w14:paraId="45155085" w14:textId="77777777" w:rsidR="00C01F56" w:rsidRPr="00801941" w:rsidRDefault="00C01F56" w:rsidP="0099394E">
          <w:pPr>
            <w:pStyle w:val="Formtext1"/>
            <w:spacing w:before="0"/>
            <w:jc w:val="right"/>
            <w:rPr>
              <w:color w:val="2E74B5" w:themeColor="accent1" w:themeShade="BF"/>
              <w:sz w:val="16"/>
            </w:rPr>
          </w:pPr>
        </w:p>
      </w:tc>
    </w:tr>
    <w:tr w:rsidR="0099394E" w14:paraId="62520552" w14:textId="77777777" w:rsidTr="00881323">
      <w:trPr>
        <w:gridAfter w:val="1"/>
        <w:wAfter w:w="51" w:type="pct"/>
        <w:trHeight w:val="87"/>
      </w:trPr>
      <w:tc>
        <w:tcPr>
          <w:tcW w:w="4949" w:type="pct"/>
          <w:shd w:val="clear" w:color="auto" w:fill="FFFFFF" w:themeFill="background1"/>
          <w:tcMar>
            <w:top w:w="0" w:type="dxa"/>
            <w:left w:w="113" w:type="dxa"/>
            <w:bottom w:w="0" w:type="dxa"/>
            <w:right w:w="0" w:type="dxa"/>
          </w:tcMar>
        </w:tcPr>
        <w:p w14:paraId="7C54F543" w14:textId="3EF6E9F0" w:rsidR="0099394E" w:rsidRDefault="0099394E" w:rsidP="00881323">
          <w:pPr>
            <w:pStyle w:val="Formtext1"/>
            <w:spacing w:before="0"/>
            <w:rPr>
              <w:noProof/>
              <w:lang w:eastAsia="en-NZ"/>
            </w:rPr>
          </w:pPr>
          <w:r>
            <w:rPr>
              <w:noProof/>
              <w:lang w:eastAsia="en-NZ"/>
            </w:rPr>
            <w:drawing>
              <wp:inline distT="0" distB="0" distL="0" distR="0" wp14:anchorId="78414911" wp14:editId="7B9D072F">
                <wp:extent cx="3934800" cy="201600"/>
                <wp:effectExtent l="0" t="0" r="0" b="8255"/>
                <wp:docPr id="260" name="Picture 2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818" t="33736" r="4805" b="29022"/>
                        <a:stretch/>
                      </pic:blipFill>
                      <pic:spPr bwMode="auto">
                        <a:xfrm>
                          <a:off x="0" y="0"/>
                          <a:ext cx="3934800" cy="2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 w:rsidR="00881323" w:rsidRPr="0099394E">
            <w:rPr>
              <w:color w:val="1F4E79" w:themeColor="accent1" w:themeShade="80"/>
              <w:sz w:val="16"/>
              <w:szCs w:val="18"/>
            </w:rPr>
            <w:t xml:space="preserve"> </w:t>
          </w:r>
          <w:r w:rsidR="00881323">
            <w:rPr>
              <w:color w:val="1F4E79" w:themeColor="accent1" w:themeShade="80"/>
              <w:sz w:val="16"/>
              <w:szCs w:val="18"/>
            </w:rPr>
            <w:t xml:space="preserve">                                                                                             </w:t>
          </w:r>
          <w:r w:rsidR="00881323" w:rsidRPr="0099394E">
            <w:rPr>
              <w:color w:val="1F4E79" w:themeColor="accent1" w:themeShade="80"/>
              <w:sz w:val="16"/>
              <w:szCs w:val="18"/>
            </w:rPr>
            <w:t xml:space="preserve">Page </w:t>
          </w:r>
          <w:r w:rsidR="00881323" w:rsidRPr="0099394E">
            <w:rPr>
              <w:bCs/>
              <w:color w:val="1F4E79" w:themeColor="accent1" w:themeShade="80"/>
              <w:sz w:val="16"/>
              <w:szCs w:val="18"/>
            </w:rPr>
            <w:fldChar w:fldCharType="begin"/>
          </w:r>
          <w:r w:rsidR="00881323" w:rsidRPr="0099394E">
            <w:rPr>
              <w:bCs/>
              <w:color w:val="1F4E79" w:themeColor="accent1" w:themeShade="80"/>
              <w:sz w:val="16"/>
              <w:szCs w:val="18"/>
            </w:rPr>
            <w:instrText xml:space="preserve"> PAGE  \* Arabic  \* MERGEFORMAT </w:instrText>
          </w:r>
          <w:r w:rsidR="00881323" w:rsidRPr="0099394E">
            <w:rPr>
              <w:bCs/>
              <w:color w:val="1F4E79" w:themeColor="accent1" w:themeShade="80"/>
              <w:sz w:val="16"/>
              <w:szCs w:val="18"/>
            </w:rPr>
            <w:fldChar w:fldCharType="separate"/>
          </w:r>
          <w:r w:rsidR="00641F58">
            <w:rPr>
              <w:bCs/>
              <w:noProof/>
              <w:color w:val="1F4E79" w:themeColor="accent1" w:themeShade="80"/>
              <w:sz w:val="16"/>
              <w:szCs w:val="18"/>
            </w:rPr>
            <w:t>2</w:t>
          </w:r>
          <w:r w:rsidR="00881323" w:rsidRPr="0099394E">
            <w:rPr>
              <w:bCs/>
              <w:color w:val="1F4E79" w:themeColor="accent1" w:themeShade="80"/>
              <w:sz w:val="16"/>
              <w:szCs w:val="18"/>
            </w:rPr>
            <w:fldChar w:fldCharType="end"/>
          </w:r>
          <w:r w:rsidR="00881323" w:rsidRPr="0099394E">
            <w:rPr>
              <w:color w:val="1F4E79" w:themeColor="accent1" w:themeShade="80"/>
              <w:sz w:val="16"/>
              <w:szCs w:val="18"/>
            </w:rPr>
            <w:t xml:space="preserve"> of </w:t>
          </w:r>
          <w:r w:rsidR="00881323" w:rsidRPr="0099394E">
            <w:rPr>
              <w:bCs/>
              <w:color w:val="1F4E79" w:themeColor="accent1" w:themeShade="80"/>
              <w:sz w:val="16"/>
              <w:szCs w:val="18"/>
            </w:rPr>
            <w:fldChar w:fldCharType="begin"/>
          </w:r>
          <w:r w:rsidR="00881323" w:rsidRPr="0099394E">
            <w:rPr>
              <w:bCs/>
              <w:color w:val="1F4E79" w:themeColor="accent1" w:themeShade="80"/>
              <w:sz w:val="16"/>
              <w:szCs w:val="18"/>
            </w:rPr>
            <w:instrText xml:space="preserve"> NUMPAGES  \* Arabic  \* MERGEFORMAT </w:instrText>
          </w:r>
          <w:r w:rsidR="00881323" w:rsidRPr="0099394E">
            <w:rPr>
              <w:bCs/>
              <w:color w:val="1F4E79" w:themeColor="accent1" w:themeShade="80"/>
              <w:sz w:val="16"/>
              <w:szCs w:val="18"/>
            </w:rPr>
            <w:fldChar w:fldCharType="separate"/>
          </w:r>
          <w:r w:rsidR="00641F58">
            <w:rPr>
              <w:bCs/>
              <w:noProof/>
              <w:color w:val="1F4E79" w:themeColor="accent1" w:themeShade="80"/>
              <w:sz w:val="16"/>
              <w:szCs w:val="18"/>
            </w:rPr>
            <w:t>2</w:t>
          </w:r>
          <w:r w:rsidR="00881323" w:rsidRPr="0099394E">
            <w:rPr>
              <w:bCs/>
              <w:color w:val="1F4E79" w:themeColor="accent1" w:themeShade="80"/>
              <w:sz w:val="16"/>
              <w:szCs w:val="18"/>
            </w:rPr>
            <w:fldChar w:fldCharType="end"/>
          </w:r>
        </w:p>
      </w:tc>
    </w:tr>
  </w:tbl>
  <w:p w14:paraId="7FA30FE6" w14:textId="77777777" w:rsidR="006E5385" w:rsidRDefault="006E5385" w:rsidP="00945CBF">
    <w:pPr>
      <w:pStyle w:val="NoSpacing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9DB3D" w14:textId="77777777" w:rsidR="00A21349" w:rsidRDefault="00A21349" w:rsidP="00A21349">
    <w:pPr>
      <w:pStyle w:val="NoSpacing"/>
    </w:pPr>
  </w:p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FFFFF" w:themeFill="background1"/>
      <w:tblLayout w:type="fixed"/>
      <w:tblLook w:val="04A0" w:firstRow="1" w:lastRow="0" w:firstColumn="1" w:lastColumn="0" w:noHBand="0" w:noVBand="1"/>
    </w:tblPr>
    <w:tblGrid>
      <w:gridCol w:w="494"/>
      <w:gridCol w:w="5742"/>
      <w:gridCol w:w="3594"/>
      <w:gridCol w:w="636"/>
    </w:tblGrid>
    <w:tr w:rsidR="008F02BB" w14:paraId="1AAB8200" w14:textId="77777777" w:rsidTr="00FF382E">
      <w:trPr>
        <w:trHeight w:val="585"/>
      </w:trPr>
      <w:tc>
        <w:tcPr>
          <w:tcW w:w="236" w:type="pct"/>
          <w:tcBorders>
            <w:top w:val="single" w:sz="4" w:space="0" w:color="404040" w:themeColor="text1" w:themeTint="BF"/>
          </w:tcBorders>
          <w:shd w:val="clear" w:color="auto" w:fill="FFFFFF" w:themeFill="background1"/>
          <w:tcMar>
            <w:top w:w="0" w:type="dxa"/>
            <w:left w:w="113" w:type="dxa"/>
            <w:bottom w:w="0" w:type="dxa"/>
            <w:right w:w="0" w:type="dxa"/>
          </w:tcMar>
          <w:vAlign w:val="center"/>
          <w:hideMark/>
        </w:tcPr>
        <w:p w14:paraId="514C6C68" w14:textId="77777777" w:rsidR="008F02BB" w:rsidRPr="00B86ABF" w:rsidRDefault="008F02BB" w:rsidP="008F02BB">
          <w:pPr>
            <w:pStyle w:val="Formtext1"/>
            <w:spacing w:before="0"/>
            <w:jc w:val="right"/>
          </w:pPr>
          <w:r>
            <w:rPr>
              <w:noProof/>
              <w:lang w:eastAsia="en-NZ"/>
            </w:rPr>
            <w:drawing>
              <wp:inline distT="0" distB="0" distL="0" distR="0" wp14:anchorId="028408AF" wp14:editId="1E4DD5CD">
                <wp:extent cx="248400" cy="248400"/>
                <wp:effectExtent l="0" t="0" r="0" b="0"/>
                <wp:docPr id="262" name="Picture 262" descr="/Users/Steve/Downloads/Icons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/Users/Steve/Downloads/Icons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duotone>
                            <a:prstClr val="black"/>
                            <a:schemeClr val="accent5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8400" cy="24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43" w:type="pct"/>
          <w:tcBorders>
            <w:top w:val="single" w:sz="4" w:space="0" w:color="404040" w:themeColor="text1" w:themeTint="BF"/>
          </w:tcBorders>
          <w:shd w:val="clear" w:color="auto" w:fill="FFFFFF" w:themeFill="background1"/>
          <w:tcMar>
            <w:left w:w="113" w:type="dxa"/>
          </w:tcMar>
          <w:vAlign w:val="center"/>
        </w:tcPr>
        <w:p w14:paraId="7BE7AE6D" w14:textId="395A0E9A" w:rsidR="008F02BB" w:rsidRPr="00801941" w:rsidRDefault="002B7499" w:rsidP="002B7499">
          <w:pPr>
            <w:pStyle w:val="Formtext1"/>
            <w:spacing w:before="0"/>
            <w:rPr>
              <w:color w:val="2E74B5" w:themeColor="accent1" w:themeShade="BF"/>
            </w:rPr>
          </w:pPr>
          <w:r>
            <w:rPr>
              <w:rStyle w:val="Hyperlink"/>
              <w:color w:val="2E74B5" w:themeColor="accent1" w:themeShade="BF"/>
              <w:sz w:val="16"/>
              <w:u w:val="none"/>
            </w:rPr>
            <w:t xml:space="preserve">Take a copy of this form for your record and provide the original to </w:t>
          </w:r>
          <w:r w:rsidR="00FF382E" w:rsidRPr="00FF382E">
            <w:rPr>
              <w:rStyle w:val="Hyperlink"/>
              <w:color w:val="2E74B5" w:themeColor="accent1" w:themeShade="BF"/>
              <w:sz w:val="16"/>
              <w:u w:val="none"/>
            </w:rPr>
            <w:t xml:space="preserve">Te Toka Tumai Auckland </w:t>
          </w:r>
          <w:r w:rsidRPr="00FF382E">
            <w:rPr>
              <w:rStyle w:val="Hyperlink"/>
              <w:color w:val="2E74B5" w:themeColor="accent1" w:themeShade="BF"/>
              <w:sz w:val="16"/>
              <w:u w:val="none"/>
            </w:rPr>
            <w:t>Recruitment Consultant</w:t>
          </w:r>
          <w:r w:rsidR="00AD684E" w:rsidRPr="00FF382E">
            <w:rPr>
              <w:noProof/>
              <w:color w:val="2E74B5" w:themeColor="accent1" w:themeShade="BF"/>
              <w:lang w:eastAsia="en-NZ"/>
            </w:rPr>
            <w:t>.</w:t>
          </w:r>
        </w:p>
      </w:tc>
      <w:tc>
        <w:tcPr>
          <w:tcW w:w="1717" w:type="pct"/>
          <w:tcBorders>
            <w:top w:val="single" w:sz="4" w:space="0" w:color="404040" w:themeColor="text1" w:themeTint="BF"/>
          </w:tcBorders>
          <w:shd w:val="clear" w:color="auto" w:fill="FFFFFF" w:themeFill="background1"/>
          <w:vAlign w:val="center"/>
        </w:tcPr>
        <w:p w14:paraId="021B8FA0" w14:textId="0AFF6962" w:rsidR="008F02BB" w:rsidRPr="00801941" w:rsidRDefault="008F02BB" w:rsidP="006B6AE0">
          <w:pPr>
            <w:pStyle w:val="Formtext1"/>
            <w:spacing w:before="0"/>
            <w:jc w:val="right"/>
            <w:rPr>
              <w:color w:val="2E74B5" w:themeColor="accent1" w:themeShade="BF"/>
            </w:rPr>
          </w:pPr>
          <w:r w:rsidRPr="00801941">
            <w:rPr>
              <w:color w:val="2E74B5" w:themeColor="accent1" w:themeShade="BF"/>
              <w:sz w:val="16"/>
            </w:rPr>
            <w:t xml:space="preserve">Having trouble completing this form? </w:t>
          </w:r>
          <w:r>
            <w:rPr>
              <w:color w:val="2E74B5" w:themeColor="accent1" w:themeShade="BF"/>
              <w:sz w:val="16"/>
            </w:rPr>
            <w:br/>
          </w:r>
          <w:r w:rsidRPr="00801941">
            <w:rPr>
              <w:color w:val="2E74B5" w:themeColor="accent1" w:themeShade="BF"/>
              <w:sz w:val="16"/>
            </w:rPr>
            <w:t xml:space="preserve">Call </w:t>
          </w:r>
          <w:r w:rsidR="00FF382E">
            <w:rPr>
              <w:color w:val="2E74B5" w:themeColor="accent1" w:themeShade="BF"/>
              <w:sz w:val="16"/>
            </w:rPr>
            <w:t>Te Toka Tumai Auckland</w:t>
          </w:r>
          <w:r w:rsidR="00AD684E">
            <w:rPr>
              <w:color w:val="2E74B5" w:themeColor="accent1" w:themeShade="BF"/>
              <w:sz w:val="16"/>
            </w:rPr>
            <w:t xml:space="preserve">  </w:t>
          </w:r>
          <w:r w:rsidRPr="00801941">
            <w:rPr>
              <w:color w:val="2E74B5" w:themeColor="accent1" w:themeShade="BF"/>
              <w:sz w:val="16"/>
            </w:rPr>
            <w:t>askHR on 09 6309800</w:t>
          </w:r>
          <w:r w:rsidR="00DC327B">
            <w:rPr>
              <w:color w:val="2E74B5" w:themeColor="accent1" w:themeShade="BF"/>
              <w:sz w:val="16"/>
            </w:rPr>
            <w:br/>
            <w:t>myHR09</w:t>
          </w:r>
          <w:r w:rsidR="006B6AE0">
            <w:rPr>
              <w:color w:val="2E74B5" w:themeColor="accent1" w:themeShade="BF"/>
              <w:sz w:val="16"/>
            </w:rPr>
            <w:t>21</w:t>
          </w:r>
        </w:p>
      </w:tc>
      <w:tc>
        <w:tcPr>
          <w:tcW w:w="304" w:type="pct"/>
          <w:tcBorders>
            <w:top w:val="single" w:sz="4" w:space="0" w:color="404040" w:themeColor="text1" w:themeTint="BF"/>
          </w:tcBorders>
          <w:shd w:val="clear" w:color="auto" w:fill="FFFFFF" w:themeFill="background1"/>
          <w:vAlign w:val="center"/>
        </w:tcPr>
        <w:p w14:paraId="7661A2B2" w14:textId="77777777" w:rsidR="008F02BB" w:rsidRPr="00801941" w:rsidRDefault="008F02BB" w:rsidP="008F02BB">
          <w:pPr>
            <w:pStyle w:val="Formtext1"/>
            <w:spacing w:before="0"/>
            <w:rPr>
              <w:rStyle w:val="Hyperlink"/>
              <w:color w:val="2E74B5" w:themeColor="accent1" w:themeShade="BF"/>
              <w:sz w:val="16"/>
              <w:u w:val="none"/>
            </w:rPr>
          </w:pPr>
          <w:r>
            <w:rPr>
              <w:noProof/>
              <w:lang w:eastAsia="en-NZ"/>
            </w:rPr>
            <w:drawing>
              <wp:inline distT="0" distB="0" distL="0" distR="0" wp14:anchorId="2B0FE41B" wp14:editId="1BAEA6FE">
                <wp:extent cx="246049" cy="246049"/>
                <wp:effectExtent l="0" t="0" r="1905" b="1905"/>
                <wp:docPr id="263" name="Picture 263" descr="/Users/Steve/Downloads/Icons-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/Users/Steve/Downloads/Icons-01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duotone>
                            <a:prstClr val="black"/>
                            <a:schemeClr val="accent5">
                              <a:tint val="45000"/>
                              <a:satMod val="400000"/>
                            </a:schemeClr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7992" cy="2479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65B1B" w14:paraId="6249CC74" w14:textId="77777777" w:rsidTr="00865B1B">
      <w:trPr>
        <w:trHeight w:val="87"/>
      </w:trPr>
      <w:tc>
        <w:tcPr>
          <w:tcW w:w="5000" w:type="pct"/>
          <w:gridSpan w:val="4"/>
          <w:shd w:val="clear" w:color="auto" w:fill="FFFFFF" w:themeFill="background1"/>
          <w:tcMar>
            <w:top w:w="0" w:type="dxa"/>
            <w:left w:w="113" w:type="dxa"/>
            <w:bottom w:w="0" w:type="dxa"/>
            <w:right w:w="0" w:type="dxa"/>
          </w:tcMar>
          <w:vAlign w:val="center"/>
        </w:tcPr>
        <w:p w14:paraId="40A703CE" w14:textId="77777777" w:rsidR="00865B1B" w:rsidRDefault="00865B1B" w:rsidP="004A567C">
          <w:pPr>
            <w:pStyle w:val="Formtext1"/>
            <w:spacing w:before="0"/>
            <w:rPr>
              <w:noProof/>
              <w:lang w:eastAsia="en-NZ"/>
            </w:rPr>
          </w:pPr>
          <w:r>
            <w:rPr>
              <w:noProof/>
              <w:lang w:eastAsia="en-NZ"/>
            </w:rPr>
            <w:drawing>
              <wp:inline distT="0" distB="0" distL="0" distR="0" wp14:anchorId="1649272E" wp14:editId="0F70DF70">
                <wp:extent cx="3934800" cy="201600"/>
                <wp:effectExtent l="0" t="0" r="0" b="8255"/>
                <wp:docPr id="264" name="Picture 2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818" t="33736" r="4805" b="29022"/>
                        <a:stretch/>
                      </pic:blipFill>
                      <pic:spPr bwMode="auto">
                        <a:xfrm>
                          <a:off x="0" y="0"/>
                          <a:ext cx="3934800" cy="20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44355715" w14:textId="77777777" w:rsidR="00F213CB" w:rsidRPr="00B01FC0" w:rsidRDefault="00F213CB" w:rsidP="00B01FC0">
    <w:pPr>
      <w:pStyle w:val="NoSpacing"/>
      <w:rPr>
        <w:rStyle w:val="Maoritex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B67E0" w14:textId="77777777" w:rsidR="00B1252A" w:rsidRDefault="00B1252A" w:rsidP="00C21A8E">
      <w:pPr>
        <w:spacing w:after="0" w:line="240" w:lineRule="auto"/>
      </w:pPr>
      <w:r>
        <w:separator/>
      </w:r>
    </w:p>
  </w:footnote>
  <w:footnote w:type="continuationSeparator" w:id="0">
    <w:p w14:paraId="72CA6834" w14:textId="77777777" w:rsidR="00B1252A" w:rsidRDefault="00B1252A" w:rsidP="00C21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0466"/>
    </w:tblGrid>
    <w:tr w:rsidR="00C01F56" w14:paraId="0E3735A2" w14:textId="77777777" w:rsidTr="00C01F56">
      <w:trPr>
        <w:trHeight w:val="420"/>
      </w:trPr>
      <w:tc>
        <w:tcPr>
          <w:tcW w:w="10682" w:type="dxa"/>
          <w:tcBorders>
            <w:top w:val="nil"/>
            <w:left w:val="nil"/>
            <w:bottom w:val="nil"/>
            <w:right w:val="nil"/>
          </w:tcBorders>
        </w:tcPr>
        <w:p w14:paraId="5DE3FB94" w14:textId="77777777" w:rsidR="00C01F56" w:rsidRDefault="00C01F56" w:rsidP="006413FF">
          <w:pPr>
            <w:pStyle w:val="Header"/>
            <w:jc w:val="right"/>
          </w:pPr>
        </w:p>
      </w:tc>
    </w:tr>
  </w:tbl>
  <w:p w14:paraId="77114BA9" w14:textId="77777777" w:rsidR="006413FF" w:rsidRDefault="006413FF" w:rsidP="006413FF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F0CA2" w14:textId="77777777" w:rsidR="00A21349" w:rsidRDefault="00B86ABF">
    <w:pPr>
      <w:pStyle w:val="Header"/>
    </w:pPr>
    <w:r>
      <w:rPr>
        <w:noProof/>
        <w:lang w:eastAsia="en-NZ"/>
      </w:rPr>
      <w:drawing>
        <wp:anchor distT="0" distB="0" distL="114300" distR="114300" simplePos="0" relativeHeight="251660800" behindDoc="0" locked="0" layoutInCell="1" allowOverlap="1" wp14:anchorId="52299993" wp14:editId="20F56DDA">
          <wp:simplePos x="0" y="0"/>
          <wp:positionH relativeFrom="column">
            <wp:posOffset>-85725</wp:posOffset>
          </wp:positionH>
          <wp:positionV relativeFrom="paragraph">
            <wp:posOffset>58458</wp:posOffset>
          </wp:positionV>
          <wp:extent cx="6734175" cy="895350"/>
          <wp:effectExtent l="0" t="0" r="0" b="0"/>
          <wp:wrapNone/>
          <wp:docPr id="261" name="Picture 2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C4DCD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65EA5BC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907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1AA"/>
    <w:rsid w:val="00014DED"/>
    <w:rsid w:val="00034E6E"/>
    <w:rsid w:val="00037A52"/>
    <w:rsid w:val="00037B43"/>
    <w:rsid w:val="000515A6"/>
    <w:rsid w:val="00075D6E"/>
    <w:rsid w:val="00091C79"/>
    <w:rsid w:val="00093C2C"/>
    <w:rsid w:val="000A1A39"/>
    <w:rsid w:val="000C0C00"/>
    <w:rsid w:val="000D1E42"/>
    <w:rsid w:val="000D23C3"/>
    <w:rsid w:val="000D26E5"/>
    <w:rsid w:val="001166D2"/>
    <w:rsid w:val="00124308"/>
    <w:rsid w:val="0015541F"/>
    <w:rsid w:val="00172F19"/>
    <w:rsid w:val="00176E91"/>
    <w:rsid w:val="001870A0"/>
    <w:rsid w:val="001C54F5"/>
    <w:rsid w:val="001D7076"/>
    <w:rsid w:val="001F7CE0"/>
    <w:rsid w:val="002109BC"/>
    <w:rsid w:val="00224D44"/>
    <w:rsid w:val="00234D5A"/>
    <w:rsid w:val="0025617A"/>
    <w:rsid w:val="002610F5"/>
    <w:rsid w:val="00264183"/>
    <w:rsid w:val="00265154"/>
    <w:rsid w:val="002A6B8D"/>
    <w:rsid w:val="002A70A7"/>
    <w:rsid w:val="002B405B"/>
    <w:rsid w:val="002B7499"/>
    <w:rsid w:val="003414B7"/>
    <w:rsid w:val="00345A86"/>
    <w:rsid w:val="00346728"/>
    <w:rsid w:val="003740AC"/>
    <w:rsid w:val="0039712F"/>
    <w:rsid w:val="00397FE6"/>
    <w:rsid w:val="003E5DF0"/>
    <w:rsid w:val="00413A62"/>
    <w:rsid w:val="00416968"/>
    <w:rsid w:val="00427BBE"/>
    <w:rsid w:val="0045742F"/>
    <w:rsid w:val="00460C08"/>
    <w:rsid w:val="00463860"/>
    <w:rsid w:val="0048268A"/>
    <w:rsid w:val="004A0594"/>
    <w:rsid w:val="004A567C"/>
    <w:rsid w:val="004B2049"/>
    <w:rsid w:val="004D0D51"/>
    <w:rsid w:val="00542CA1"/>
    <w:rsid w:val="00554B6B"/>
    <w:rsid w:val="005A53D4"/>
    <w:rsid w:val="00617EBA"/>
    <w:rsid w:val="006204E9"/>
    <w:rsid w:val="00631BC5"/>
    <w:rsid w:val="006413FF"/>
    <w:rsid w:val="00641F58"/>
    <w:rsid w:val="00650C31"/>
    <w:rsid w:val="00672A6F"/>
    <w:rsid w:val="00682A0A"/>
    <w:rsid w:val="006B6AE0"/>
    <w:rsid w:val="006E5385"/>
    <w:rsid w:val="0072080B"/>
    <w:rsid w:val="00733AB2"/>
    <w:rsid w:val="00755BD0"/>
    <w:rsid w:val="0079301F"/>
    <w:rsid w:val="007B2AC1"/>
    <w:rsid w:val="007C3485"/>
    <w:rsid w:val="007D01A3"/>
    <w:rsid w:val="00801941"/>
    <w:rsid w:val="0080633A"/>
    <w:rsid w:val="00815012"/>
    <w:rsid w:val="00834BCD"/>
    <w:rsid w:val="008570EA"/>
    <w:rsid w:val="00857498"/>
    <w:rsid w:val="00865B1B"/>
    <w:rsid w:val="00881323"/>
    <w:rsid w:val="00881E1B"/>
    <w:rsid w:val="00895932"/>
    <w:rsid w:val="008B181A"/>
    <w:rsid w:val="008C0A42"/>
    <w:rsid w:val="008C4F92"/>
    <w:rsid w:val="008D49A1"/>
    <w:rsid w:val="008E1BA5"/>
    <w:rsid w:val="008F02BB"/>
    <w:rsid w:val="008F4053"/>
    <w:rsid w:val="00912829"/>
    <w:rsid w:val="0091744F"/>
    <w:rsid w:val="009200CD"/>
    <w:rsid w:val="00945CBF"/>
    <w:rsid w:val="00965BBB"/>
    <w:rsid w:val="009814DB"/>
    <w:rsid w:val="009833DC"/>
    <w:rsid w:val="0099394E"/>
    <w:rsid w:val="009944C5"/>
    <w:rsid w:val="00994B58"/>
    <w:rsid w:val="009A3779"/>
    <w:rsid w:val="009B38CE"/>
    <w:rsid w:val="009B4DCC"/>
    <w:rsid w:val="009D1E5D"/>
    <w:rsid w:val="009D5D15"/>
    <w:rsid w:val="00A12960"/>
    <w:rsid w:val="00A21349"/>
    <w:rsid w:val="00A27C28"/>
    <w:rsid w:val="00A50628"/>
    <w:rsid w:val="00A67279"/>
    <w:rsid w:val="00A84E46"/>
    <w:rsid w:val="00A8545B"/>
    <w:rsid w:val="00A96EBD"/>
    <w:rsid w:val="00AA2CA7"/>
    <w:rsid w:val="00AB066F"/>
    <w:rsid w:val="00AB7BD4"/>
    <w:rsid w:val="00AD684E"/>
    <w:rsid w:val="00AE71DD"/>
    <w:rsid w:val="00AF2B89"/>
    <w:rsid w:val="00B01FC0"/>
    <w:rsid w:val="00B0785B"/>
    <w:rsid w:val="00B1252A"/>
    <w:rsid w:val="00B173D3"/>
    <w:rsid w:val="00B3080C"/>
    <w:rsid w:val="00B3146D"/>
    <w:rsid w:val="00B60036"/>
    <w:rsid w:val="00B61A24"/>
    <w:rsid w:val="00B62E69"/>
    <w:rsid w:val="00B86ABF"/>
    <w:rsid w:val="00B92FD1"/>
    <w:rsid w:val="00B94DF7"/>
    <w:rsid w:val="00BB4241"/>
    <w:rsid w:val="00C01F56"/>
    <w:rsid w:val="00C17236"/>
    <w:rsid w:val="00C21A8E"/>
    <w:rsid w:val="00C26094"/>
    <w:rsid w:val="00C41FBC"/>
    <w:rsid w:val="00C65EC9"/>
    <w:rsid w:val="00C90066"/>
    <w:rsid w:val="00C94BA0"/>
    <w:rsid w:val="00CB1EDB"/>
    <w:rsid w:val="00CC3AB2"/>
    <w:rsid w:val="00CE3859"/>
    <w:rsid w:val="00D56129"/>
    <w:rsid w:val="00D96EED"/>
    <w:rsid w:val="00DB7893"/>
    <w:rsid w:val="00DC327B"/>
    <w:rsid w:val="00DC7556"/>
    <w:rsid w:val="00DD71AA"/>
    <w:rsid w:val="00DE1C5D"/>
    <w:rsid w:val="00DE2BDE"/>
    <w:rsid w:val="00DE6A7C"/>
    <w:rsid w:val="00DF057A"/>
    <w:rsid w:val="00E01C42"/>
    <w:rsid w:val="00E02DCA"/>
    <w:rsid w:val="00E67316"/>
    <w:rsid w:val="00E900B8"/>
    <w:rsid w:val="00EB2FE1"/>
    <w:rsid w:val="00EC667D"/>
    <w:rsid w:val="00EE0574"/>
    <w:rsid w:val="00F13005"/>
    <w:rsid w:val="00F16C38"/>
    <w:rsid w:val="00F213CB"/>
    <w:rsid w:val="00F67991"/>
    <w:rsid w:val="00FB3CB7"/>
    <w:rsid w:val="00FE6D3D"/>
    <w:rsid w:val="00FE795F"/>
    <w:rsid w:val="00FF3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BFA2E58"/>
  <w15:docId w15:val="{0CF45D65-A286-4DF0-8D45-1ACB65945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B86ABF"/>
  </w:style>
  <w:style w:type="paragraph" w:styleId="Heading1">
    <w:name w:val="heading 1"/>
    <w:basedOn w:val="Normal"/>
    <w:next w:val="Normal"/>
    <w:link w:val="Heading1Char"/>
    <w:uiPriority w:val="9"/>
    <w:qFormat/>
    <w:rsid w:val="000D23C3"/>
    <w:pPr>
      <w:keepNext/>
      <w:keepLines/>
      <w:spacing w:after="0" w:line="240" w:lineRule="auto"/>
      <w:ind w:right="1820"/>
      <w:outlineLvl w:val="0"/>
    </w:pPr>
    <w:rPr>
      <w:rFonts w:eastAsiaTheme="majorEastAsia" w:cstheme="minorHAnsi"/>
      <w:b/>
      <w:color w:val="FFFFFF" w:themeColor="background1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4308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caps/>
      <w:color w:val="2E74B5" w:themeColor="accent1" w:themeShade="BF"/>
      <w:sz w:val="26"/>
      <w:szCs w:val="26"/>
    </w:rPr>
  </w:style>
  <w:style w:type="paragraph" w:styleId="Heading3">
    <w:name w:val="heading 3"/>
    <w:basedOn w:val="Heading2"/>
    <w:next w:val="Normal"/>
    <w:link w:val="Heading3Char"/>
    <w:uiPriority w:val="9"/>
    <w:rsid w:val="00B86ABF"/>
    <w:pPr>
      <w:outlineLvl w:val="2"/>
    </w:pPr>
    <w:rPr>
      <w:color w:val="FFFFFF" w:themeColor="background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94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21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712F"/>
  </w:style>
  <w:style w:type="paragraph" w:styleId="Footer">
    <w:name w:val="footer"/>
    <w:basedOn w:val="Normal"/>
    <w:link w:val="FooterChar"/>
    <w:uiPriority w:val="99"/>
    <w:unhideWhenUsed/>
    <w:rsid w:val="00C21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A8E"/>
  </w:style>
  <w:style w:type="character" w:customStyle="1" w:styleId="Heading1Char">
    <w:name w:val="Heading 1 Char"/>
    <w:basedOn w:val="DefaultParagraphFont"/>
    <w:link w:val="Heading1"/>
    <w:uiPriority w:val="9"/>
    <w:rsid w:val="000D23C3"/>
    <w:rPr>
      <w:rFonts w:eastAsiaTheme="majorEastAsia" w:cstheme="minorHAnsi"/>
      <w:b/>
      <w:color w:val="FFFFFF" w:themeColor="background1"/>
      <w:sz w:val="40"/>
      <w:szCs w:val="32"/>
    </w:rPr>
  </w:style>
  <w:style w:type="table" w:styleId="TableGrid">
    <w:name w:val="Table Grid"/>
    <w:basedOn w:val="TableNormal"/>
    <w:uiPriority w:val="39"/>
    <w:rsid w:val="000D23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45CBF"/>
    <w:pPr>
      <w:spacing w:after="0" w:line="240" w:lineRule="auto"/>
    </w:pPr>
    <w:rPr>
      <w:sz w:val="20"/>
    </w:rPr>
  </w:style>
  <w:style w:type="character" w:customStyle="1" w:styleId="Heading2Char">
    <w:name w:val="Heading 2 Char"/>
    <w:basedOn w:val="DefaultParagraphFont"/>
    <w:link w:val="Heading2"/>
    <w:uiPriority w:val="9"/>
    <w:rsid w:val="00124308"/>
    <w:rPr>
      <w:rFonts w:asciiTheme="majorHAnsi" w:eastAsiaTheme="majorEastAsia" w:hAnsiTheme="majorHAnsi" w:cstheme="majorBidi"/>
      <w:b/>
      <w:caps/>
      <w:color w:val="2E74B5" w:themeColor="accent1" w:themeShade="BF"/>
      <w:sz w:val="26"/>
      <w:szCs w:val="26"/>
    </w:rPr>
  </w:style>
  <w:style w:type="paragraph" w:customStyle="1" w:styleId="Formtext1">
    <w:name w:val="Form text 1"/>
    <w:qFormat/>
    <w:rsid w:val="009B38CE"/>
    <w:pPr>
      <w:spacing w:before="80" w:after="0" w:line="240" w:lineRule="auto"/>
    </w:pPr>
    <w:rPr>
      <w:rFonts w:eastAsiaTheme="majorEastAsia" w:cstheme="minorHAnsi"/>
      <w:sz w:val="20"/>
      <w:szCs w:val="26"/>
    </w:rPr>
  </w:style>
  <w:style w:type="paragraph" w:customStyle="1" w:styleId="Formtext2">
    <w:name w:val="Form text2"/>
    <w:basedOn w:val="Formtext1"/>
    <w:qFormat/>
    <w:rsid w:val="00DD71AA"/>
  </w:style>
  <w:style w:type="paragraph" w:styleId="BodyText">
    <w:name w:val="Body Text"/>
    <w:basedOn w:val="Normal"/>
    <w:link w:val="BodyTextChar"/>
    <w:semiHidden/>
    <w:unhideWhenUsed/>
    <w:rsid w:val="00AE71DD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18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semiHidden/>
    <w:rsid w:val="00AE71DD"/>
    <w:rPr>
      <w:rFonts w:ascii="Arial" w:eastAsia="Times New Roman" w:hAnsi="Arial" w:cs="Times New Roman"/>
      <w:sz w:val="18"/>
      <w:szCs w:val="20"/>
      <w:lang w:val="en-US" w:eastAsia="en-GB"/>
    </w:rPr>
  </w:style>
  <w:style w:type="paragraph" w:styleId="ListBullet">
    <w:name w:val="List Bullet"/>
    <w:basedOn w:val="Normal"/>
    <w:uiPriority w:val="99"/>
    <w:rsid w:val="009B38CE"/>
    <w:pPr>
      <w:numPr>
        <w:numId w:val="1"/>
      </w:numPr>
      <w:spacing w:after="0" w:line="240" w:lineRule="auto"/>
      <w:ind w:left="357" w:hanging="357"/>
    </w:pPr>
    <w:rPr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6B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944C5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B8D"/>
    <w:rPr>
      <w:rFonts w:ascii="Segoe UI" w:hAnsi="Segoe UI" w:cs="Segoe UI"/>
      <w:sz w:val="18"/>
      <w:szCs w:val="18"/>
    </w:rPr>
  </w:style>
  <w:style w:type="paragraph" w:customStyle="1" w:styleId="Explanationtext">
    <w:name w:val="Explanation text"/>
    <w:basedOn w:val="Formtext2"/>
    <w:qFormat/>
    <w:rsid w:val="009B4DCC"/>
    <w:rPr>
      <w:i/>
      <w:color w:val="808080" w:themeColor="background1" w:themeShade="80"/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B86ABF"/>
    <w:rPr>
      <w:rFonts w:asciiTheme="majorHAnsi" w:eastAsiaTheme="majorEastAsia" w:hAnsiTheme="majorHAnsi" w:cstheme="majorBidi"/>
      <w:b/>
      <w:caps/>
      <w:color w:val="FFFFFF" w:themeColor="background1"/>
      <w:sz w:val="26"/>
      <w:szCs w:val="26"/>
    </w:rPr>
  </w:style>
  <w:style w:type="character" w:styleId="PlaceholderText">
    <w:name w:val="Placeholder Text"/>
    <w:basedOn w:val="DefaultParagraphFont"/>
    <w:uiPriority w:val="99"/>
    <w:semiHidden/>
    <w:rsid w:val="009833DC"/>
    <w:rPr>
      <w:color w:val="808080"/>
    </w:rPr>
  </w:style>
  <w:style w:type="character" w:styleId="SubtleEmphasis">
    <w:name w:val="Subtle Emphasis"/>
    <w:basedOn w:val="DefaultParagraphFont"/>
    <w:uiPriority w:val="19"/>
    <w:qFormat/>
    <w:rsid w:val="0045742F"/>
    <w:rPr>
      <w:i/>
      <w:iCs/>
      <w:color w:val="404040" w:themeColor="text1" w:themeTint="BF"/>
    </w:rPr>
  </w:style>
  <w:style w:type="character" w:styleId="CommentReference">
    <w:name w:val="annotation reference"/>
    <w:basedOn w:val="DefaultParagraphFont"/>
    <w:uiPriority w:val="99"/>
    <w:semiHidden/>
    <w:unhideWhenUsed/>
    <w:rsid w:val="0045742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74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742F"/>
    <w:rPr>
      <w:sz w:val="20"/>
      <w:szCs w:val="20"/>
    </w:rPr>
  </w:style>
  <w:style w:type="paragraph" w:styleId="Title">
    <w:name w:val="Title"/>
    <w:basedOn w:val="Heading1"/>
    <w:next w:val="Normal"/>
    <w:link w:val="TitleChar"/>
    <w:uiPriority w:val="10"/>
    <w:qFormat/>
    <w:rsid w:val="00A12960"/>
    <w:rPr>
      <w:b w:val="0"/>
      <w:sz w:val="22"/>
    </w:rPr>
  </w:style>
  <w:style w:type="character" w:customStyle="1" w:styleId="TitleChar">
    <w:name w:val="Title Char"/>
    <w:basedOn w:val="DefaultParagraphFont"/>
    <w:link w:val="Title"/>
    <w:uiPriority w:val="10"/>
    <w:rsid w:val="00A12960"/>
    <w:rPr>
      <w:rFonts w:eastAsiaTheme="majorEastAsia" w:cstheme="minorHAnsi"/>
      <w:color w:val="FFFFFF" w:themeColor="background1"/>
      <w:szCs w:val="32"/>
    </w:rPr>
  </w:style>
  <w:style w:type="character" w:customStyle="1" w:styleId="Maoritext">
    <w:name w:val="Maori text"/>
    <w:basedOn w:val="DefaultParagraphFont"/>
    <w:uiPriority w:val="1"/>
    <w:qFormat/>
    <w:rsid w:val="00093C2C"/>
    <w:rPr>
      <w:rFonts w:asciiTheme="minorHAnsi" w:hAnsiTheme="minorHAnsi"/>
      <w:i/>
      <w:sz w:val="16"/>
    </w:rPr>
  </w:style>
  <w:style w:type="character" w:customStyle="1" w:styleId="Heading4Char">
    <w:name w:val="Heading 4 Char"/>
    <w:basedOn w:val="DefaultParagraphFont"/>
    <w:link w:val="Heading4"/>
    <w:uiPriority w:val="9"/>
    <w:rsid w:val="0099394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Strong">
    <w:name w:val="Strong"/>
    <w:basedOn w:val="DefaultParagraphFont"/>
    <w:uiPriority w:val="22"/>
    <w:qFormat/>
    <w:rsid w:val="00FF38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1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tapleton\AppData\Local\Microsoft\Windows\Temporary%20Internet%20Files\Content.Outlook\1DU47NSV\HR%20Forms%20Template%20v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CAC2DF9FE7B4D81087E723F877E34" ma:contentTypeVersion="27" ma:contentTypeDescription="Create a new document." ma:contentTypeScope="" ma:versionID="edb289f317eb09e361ae06f66dd78004">
  <xsd:schema xmlns:xsd="http://www.w3.org/2001/XMLSchema" xmlns:xs="http://www.w3.org/2001/XMLSchema" xmlns:p="http://schemas.microsoft.com/office/2006/metadata/properties" xmlns:ns2="288c65bb-c2c0-497d-a386-16003058c628" xmlns:ns3="eeb99d9e-c2ca-415f-9940-c9af23e62ff1" targetNamespace="http://schemas.microsoft.com/office/2006/metadata/properties" ma:root="true" ma:fieldsID="094b9ca6348c5bdef943c19e22493d08" ns2:_="" ns3:_="">
    <xsd:import namespace="288c65bb-c2c0-497d-a386-16003058c628"/>
    <xsd:import namespace="eeb99d9e-c2ca-415f-9940-c9af23e62ff1"/>
    <xsd:element name="properties">
      <xsd:complexType>
        <xsd:sequence>
          <xsd:element name="documentManagement">
            <xsd:complexType>
              <xsd:all>
                <xsd:element ref="ns2:DocumentType"/>
                <xsd:element ref="ns2:DocumentOwner" minOccurs="0"/>
                <xsd:element ref="ns2:LastReviewed" minOccurs="0"/>
                <xsd:element ref="ns2:Level1" minOccurs="0"/>
                <xsd:element ref="ns2:Level2" minOccurs="0"/>
                <xsd:element ref="ns2:Level3" minOccurs="0"/>
                <xsd:element ref="ns2:Narrative" minOccurs="0"/>
                <xsd:element ref="ns3:Document_x0020_Or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8c65bb-c2c0-497d-a386-16003058c628" elementFormDefault="qualified">
    <xsd:import namespace="http://schemas.microsoft.com/office/2006/documentManagement/types"/>
    <xsd:import namespace="http://schemas.microsoft.com/office/infopath/2007/PartnerControls"/>
    <xsd:element name="DocumentType" ma:index="1" ma:displayName="Document Type" ma:default="FORM, Template" ma:format="Dropdown" ma:internalName="DocumentType">
      <xsd:simpleType>
        <xsd:restriction base="dms:Choice">
          <xsd:enumeration value="CALENDAR, Diary"/>
          <xsd:enumeration value="CERTIFICATE, Award"/>
          <xsd:enumeration value="CONSULTATION"/>
          <xsd:enumeration value="CONTRACT, Agreement, SOW, Variation"/>
          <xsd:enumeration value="CORRESPONDENCE, Email, File note, Letter, Memo"/>
          <xsd:enumeration value="FINANCIAL, Budget, Invoice, Quote"/>
          <xsd:enumeration value="FORM, Template"/>
          <xsd:enumeration value="KNOWLEDGE ARTICLE, Journal"/>
          <xsd:enumeration value="LIST, Checklist, Contact list"/>
          <xsd:enumeration value="MANUAL, Equipment, System, Training"/>
          <xsd:enumeration value="MEETING, Agenda, Minutes"/>
          <xsd:enumeration value="MODEL, Calculation, Dataset"/>
          <xsd:enumeration value="MULITMEDIA, Drawing, Image, Photo, Video, Audio"/>
          <xsd:enumeration value="PLAN, Strategy"/>
          <xsd:enumeration value="PROJECT, Business case, Project plan, Scope"/>
          <xsd:enumeration value="POLICY, Guideline, Procedure, Protocol"/>
          <xsd:enumeration value="PRESENTATION"/>
          <xsd:enumeration value="PUBLICATION, Brochure, Fact sheet, Magazine, Media release, Speech"/>
          <xsd:enumeration value="REFERENCE"/>
          <xsd:enumeration value="REPORT, Audit, Board, Financial, Quality"/>
          <xsd:enumeration value="ROSTER"/>
          <xsd:enumeration value="STANDARD OPERATING PROCEDURE"/>
        </xsd:restriction>
      </xsd:simpleType>
    </xsd:element>
    <xsd:element name="DocumentOwner" ma:index="2" nillable="true" ma:displayName="Document Owner" ma:description="Person who has authority for the document" ma:list="UserInfo" ma:SharePointGroup="0" ma:internalName="Document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astReviewed" ma:index="3" nillable="true" ma:displayName="Last Reviewed" ma:default="[today]" ma:format="DateOnly" ma:internalName="LastReviewed">
      <xsd:simpleType>
        <xsd:restriction base="dms:DateTime"/>
      </xsd:simpleType>
    </xsd:element>
    <xsd:element name="Level1" ma:index="4" nillable="true" ma:displayName="Level 1" ma:internalName="Level1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linical"/>
                    <xsd:enumeration value="Clinical Support"/>
                    <xsd:enumeration value="Organisation Wide"/>
                  </xsd:restriction>
                </xsd:simpleType>
              </xsd:element>
            </xsd:sequence>
          </xsd:extension>
        </xsd:complexContent>
      </xsd:complexType>
    </xsd:element>
    <xsd:element name="Level2" ma:index="5" nillable="true" ma:displayName="Level 2" ma:description="Topic that the document relates to. Can be multiple." ma:internalName="Level2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OVID-19"/>
                    <xsd:enumeration value="All Clinical"/>
                    <xsd:enumeration value="All Surgical"/>
                    <xsd:enumeration value="Adult - Generic"/>
                    <xsd:enumeration value="Child - Generic"/>
                    <xsd:enumeration value="Addictions"/>
                    <xsd:enumeration value="Air Ambulance"/>
                    <xsd:enumeration value="Anaesthesia"/>
                    <xsd:enumeration value="APU"/>
                    <xsd:enumeration value="Cardiology - Adult"/>
                    <xsd:enumeration value="Cardiology - Child"/>
                    <xsd:enumeration value="Cardiothoracic Surgery"/>
                    <xsd:enumeration value="Clinic Facilities"/>
                    <xsd:enumeration value="Clinic Nursing"/>
                    <xsd:enumeration value="Community Services"/>
                    <xsd:enumeration value="Central Surgical Supplies Department (CSSD)"/>
                    <xsd:enumeration value="Dementia"/>
                    <xsd:enumeration value="Dermatology"/>
                    <xsd:enumeration value="Diabetes"/>
                    <xsd:enumeration value="ED - Adult"/>
                    <xsd:enumeration value="ED - Child"/>
                    <xsd:enumeration value="Endocrinology"/>
                    <xsd:enumeration value="Epsom Day Unit"/>
                    <xsd:enumeration value="Fertility Plus"/>
                    <xsd:enumeration value="Gastroenterology"/>
                    <xsd:enumeration value="General Medicine - Adult"/>
                    <xsd:enumeration value="General Medicine - Child"/>
                    <xsd:enumeration value="General Surgery - Adult"/>
                    <xsd:enumeration value="General Surgery - Child"/>
                    <xsd:enumeration value="Genetics"/>
                    <xsd:enumeration value="Greenlane Surgical Unit"/>
                    <xsd:enumeration value="Gynaecology"/>
                    <xsd:enumeration value="Haematology"/>
                    <xsd:enumeration value="Haemophilia"/>
                    <xsd:enumeration value="Heart and Lung Transplant"/>
                    <xsd:enumeration value="Home Based Support Services"/>
                    <xsd:enumeration value="Immunology"/>
                    <xsd:enumeration value="Infectious Diseases"/>
                    <xsd:enumeration value="Intensive Care - Cardiovascular (CVICU)"/>
                    <xsd:enumeration value="Intensive Care - Critical Care (DCCM)"/>
                    <xsd:enumeration value="Intensive Care - Neonatal (NICU)"/>
                    <xsd:enumeration value="Intensive Care - Paediatrics (PICU)"/>
                    <xsd:enumeration value="Maternity"/>
                    <xsd:enumeration value="Medical Specialty"/>
                    <xsd:enumeration value="Mental Health"/>
                    <xsd:enumeration value="Mobility Solutions"/>
                    <xsd:enumeration value="National Child Cancer Network"/>
                    <xsd:enumeration value="Neurology - Adult"/>
                    <xsd:enumeration value="Neurology - Child"/>
                    <xsd:enumeration value="Neurosurgery - Adult"/>
                    <xsd:enumeration value="Neurosurgery - Child"/>
                    <xsd:enumeration value="Oncology - Adult"/>
                    <xsd:enumeration value="Oncology - Child"/>
                    <xsd:enumeration value="Operating Rooms"/>
                    <xsd:enumeration value="Ophthalmology"/>
                    <xsd:enumeration value="OR Nursing"/>
                    <xsd:enumeration value="Oral Health"/>
                    <xsd:enumeration value="ORL"/>
                    <xsd:enumeration value="Orthopaedics"/>
                    <xsd:enumeration value="Pain Management"/>
                    <xsd:enumeration value="Palliative Care - Adult"/>
                    <xsd:enumeration value="Palliative Care - Child"/>
                    <xsd:enumeration value="Pathology"/>
                    <xsd:enumeration value="Pre-Admit"/>
                    <xsd:enumeration value="Primary Care"/>
                    <xsd:enumeration value="Protection"/>
                    <xsd:enumeration value="Reablement"/>
                    <xsd:enumeration value="Renal - Adult"/>
                    <xsd:enumeration value="Renal - Child"/>
                    <xsd:enumeration value="Research"/>
                    <xsd:enumeration value="Residential Care"/>
                    <xsd:enumeration value="Respiratory"/>
                    <xsd:enumeration value="Rheumatology"/>
                    <xsd:enumeration value="Sexual Health"/>
                    <xsd:enumeration value="Transplant"/>
                    <xsd:enumeration value="Trauma"/>
                    <xsd:enumeration value="Urology"/>
                    <xsd:enumeration value="Vascular"/>
                    <xsd:enumeration value="All Clinical Support"/>
                    <xsd:enumeration value="Admission, transfer, transport and discharge"/>
                    <xsd:enumeration value="Allied Health"/>
                    <xsd:enumeration value="Clinical Engineering"/>
                    <xsd:enumeration value="Clinical Records"/>
                    <xsd:enumeration value="Infection Control"/>
                    <xsd:enumeration value="Inpatient services"/>
                    <xsd:enumeration value="Inpatients"/>
                    <xsd:enumeration value="Interpreters"/>
                    <xsd:enumeration value="Laboratories"/>
                    <xsd:enumeration value="Medication Administration"/>
                    <xsd:enumeration value="Nursing Bureau and RSO"/>
                    <xsd:enumeration value="Orderlies"/>
                    <xsd:enumeration value="Patient Administration"/>
                    <xsd:enumeration value="Pharmacy"/>
                    <xsd:enumeration value="Radiology"/>
                    <xsd:enumeration value="Resource Nursing"/>
                    <xsd:enumeration value="Transition Lounge"/>
                    <xsd:enumeration value="All Organisation Wide"/>
                    <xsd:enumeration value="Board"/>
                    <xsd:enumeration value="Board and Committees"/>
                    <xsd:enumeration value="Clinician Leadership"/>
                    <xsd:enumeration value="Commercial Services"/>
                    <xsd:enumeration value="Communications"/>
                    <xsd:enumeration value="Emergency Management"/>
                    <xsd:enumeration value="Facilities and Buildings"/>
                    <xsd:enumeration value="Finance"/>
                    <xsd:enumeration value="Health &amp; Safety"/>
                    <xsd:enumeration value="Human Resources"/>
                    <xsd:enumeration value="IT"/>
                    <xsd:enumeration value="Intelligence and Informatics"/>
                    <xsd:enumeration value="Legal"/>
                    <xsd:enumeration value="Patient and Visitor experience"/>
                    <xsd:enumeration value="Payroll"/>
                    <xsd:enumeration value="Performance Improvement"/>
                    <xsd:enumeration value="Quality and Audit"/>
                    <xsd:enumeration value="Records Management"/>
                    <xsd:enumeration value="Staff Services"/>
                  </xsd:restriction>
                </xsd:simpleType>
              </xsd:element>
            </xsd:sequence>
          </xsd:extension>
        </xsd:complexContent>
      </xsd:complexType>
    </xsd:element>
    <xsd:element name="Level3" ma:index="6" nillable="true" ma:displayName="Sub-topic" ma:description="A third level tag. Could be a keyword, activity related, specialty related etc" ma:format="Dropdown" ma:internalName="Level3">
      <xsd:simpleType>
        <xsd:restriction base="dms:Choice">
          <xsd:enumeration value="ACP"/>
          <xsd:enumeration value="Adverse Events Templates"/>
          <xsd:enumeration value="A+ Trust"/>
          <xsd:enumeration value="Branded Templates"/>
          <xsd:enumeration value="Consent"/>
          <xsd:enumeration value="Employee survey"/>
          <xsd:enumeration value="Funding"/>
          <xsd:enumeration value="Grants"/>
          <xsd:enumeration value="Green Belt Templates - Define"/>
          <xsd:enumeration value="Green Belt Templates - Measure"/>
          <xsd:enumeration value="Green Belt Templates - Analyse"/>
          <xsd:enumeration value="Green Belt Templates - Improve"/>
          <xsd:enumeration value="Green Belt Templates - Control"/>
          <xsd:enumeration value="H&amp;S incidents"/>
          <xsd:enumeration value="Mental Health Acts"/>
          <xsd:enumeration value="Mental Health forms"/>
          <xsd:enumeration value="MOS"/>
          <xsd:enumeration value="Nursing awards"/>
          <xsd:enumeration value="Paed Care Plans"/>
          <xsd:enumeration value="Parking"/>
          <xsd:enumeration value="Photography"/>
          <xsd:enumeration value="Project hub templates"/>
          <xsd:enumeration value="Report templates"/>
          <xsd:enumeration value="Rheumatic Fever"/>
          <xsd:enumeration value="Starship Foundation"/>
          <xsd:enumeration value="Uniforms"/>
          <xsd:enumeration value="Virtual Reality"/>
          <xsd:enumeration value="Youth Health Improvement"/>
          <xsd:enumeration value="x"/>
        </xsd:restriction>
      </xsd:simpleType>
    </xsd:element>
    <xsd:element name="Narrative" ma:index="7" nillable="true" ma:displayName="Document Description" ma:description="One or two sentences describing what document is about" ma:internalName="Narrativ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99d9e-c2ca-415f-9940-c9af23e62ff1" elementFormDefault="qualified">
    <xsd:import namespace="http://schemas.microsoft.com/office/2006/documentManagement/types"/>
    <xsd:import namespace="http://schemas.microsoft.com/office/infopath/2007/PartnerControls"/>
    <xsd:element name="Document_x0020_Order" ma:index="15" nillable="true" ma:displayName="List Order" ma:internalName="Document_x0020_Order" ma:percentage="FALSE">
      <xsd:simpleType>
        <xsd:restriction base="dms:Number">
          <xsd:minInclusive value="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displayName="Document 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vel1 xmlns="288c65bb-c2c0-497d-a386-16003058c628">
      <Value>Organisation Wide</Value>
    </Level1>
    <Document_x0020_Order xmlns="eeb99d9e-c2ca-415f-9940-c9af23e62ff1" xsi:nil="true"/>
    <Narrative xmlns="288c65bb-c2c0-497d-a386-16003058c628" xsi:nil="true"/>
    <Level3 xmlns="288c65bb-c2c0-497d-a386-16003058c628" xsi:nil="true"/>
    <DocumentType xmlns="288c65bb-c2c0-497d-a386-16003058c628">FORM, Template</DocumentType>
    <Level2 xmlns="288c65bb-c2c0-497d-a386-16003058c628">
      <Value>Human Resources</Value>
    </Level2>
    <DocumentOwner xmlns="288c65bb-c2c0-497d-a386-16003058c628">
      <UserInfo>
        <DisplayName>Don Fulford (ADHB)</DisplayName>
        <AccountId>65</AccountId>
        <AccountType/>
      </UserInfo>
    </DocumentOwner>
    <LastReviewed xmlns="288c65bb-c2c0-497d-a386-16003058c628">2023-05-01T12:00:00+00:00</LastReviewed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6C1AD-9288-468F-9482-32B45EAB5F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8c65bb-c2c0-497d-a386-16003058c628"/>
    <ds:schemaRef ds:uri="eeb99d9e-c2ca-415f-9940-c9af23e62f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9B1AAD-AF92-4935-ABD6-291727CFCB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D8AF71-C5D4-45FD-9EDD-FFB68B8EF6A7}">
  <ds:schemaRefs>
    <ds:schemaRef ds:uri="288c65bb-c2c0-497d-a386-16003058c628"/>
    <ds:schemaRef ds:uri="http://purl.org/dc/elements/1.1/"/>
    <ds:schemaRef ds:uri="eeb99d9e-c2ca-415f-9940-c9af23e62ff1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9CAC24D-0F41-4FC8-8252-97B68A096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HR Forms Template v3</Template>
  <TotalTime>1</TotalTime>
  <Pages>2</Pages>
  <Words>331</Words>
  <Characters>1887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healthAlliance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Margaret Stapleton (ADHB)</dc:creator>
  <cp:lastModifiedBy>Gwendol Welburn (ADHB)</cp:lastModifiedBy>
  <cp:revision>2</cp:revision>
  <cp:lastPrinted>2019-07-02T20:46:00Z</cp:lastPrinted>
  <dcterms:created xsi:type="dcterms:W3CDTF">2023-08-04T04:58:00Z</dcterms:created>
  <dcterms:modified xsi:type="dcterms:W3CDTF">2023-08-04T04:58:00Z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0x0101007EECAC2DF9FE7B4D81087E723F877E34</vt:lpwstr>
  </property>
</Properties>
</file>